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7AD90" w14:textId="27EAF68C" w:rsidR="00323C24" w:rsidRPr="00375620" w:rsidRDefault="00323C24" w:rsidP="00323C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75620">
        <w:rPr>
          <w:rFonts w:ascii="Times New Roman" w:hAnsi="Times New Roman" w:cs="Times New Roman"/>
          <w:b/>
          <w:bCs/>
          <w:sz w:val="24"/>
          <w:szCs w:val="24"/>
          <w:u w:val="single"/>
        </w:rPr>
        <w:t>ASSOCIAÇÃO DOS ENGENHEIROS E ARQUITETOS DE SOROCABA</w:t>
      </w:r>
    </w:p>
    <w:p w14:paraId="0D6A2DAE" w14:textId="61CFB324" w:rsidR="00323C24" w:rsidRDefault="00323C24" w:rsidP="00323C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620">
        <w:rPr>
          <w:rFonts w:ascii="Times New Roman" w:hAnsi="Times New Roman" w:cs="Times New Roman"/>
          <w:b/>
          <w:bCs/>
          <w:sz w:val="24"/>
          <w:szCs w:val="24"/>
        </w:rPr>
        <w:t xml:space="preserve">ELEIÇÃO BIÊNIO 2024/2026. </w:t>
      </w:r>
    </w:p>
    <w:p w14:paraId="560337B5" w14:textId="77777777" w:rsidR="000A14CD" w:rsidRPr="00F94417" w:rsidRDefault="000A14CD" w:rsidP="008F6F7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14:paraId="5CA48613" w14:textId="030AF26F" w:rsidR="008F6F76" w:rsidRPr="008F6F76" w:rsidRDefault="008F6F76" w:rsidP="008F6F7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6F76">
        <w:rPr>
          <w:rFonts w:ascii="Times New Roman" w:hAnsi="Times New Roman" w:cs="Times New Roman"/>
          <w:b/>
          <w:bCs/>
          <w:sz w:val="24"/>
          <w:szCs w:val="24"/>
        </w:rPr>
        <w:t>TERMO DE COMPROMISSO</w:t>
      </w:r>
    </w:p>
    <w:p w14:paraId="726FAA2D" w14:textId="77777777" w:rsidR="008F6F76" w:rsidRPr="00F94417" w:rsidRDefault="008F6F76" w:rsidP="008F6F76">
      <w:pPr>
        <w:spacing w:after="0" w:line="360" w:lineRule="auto"/>
        <w:jc w:val="right"/>
        <w:rPr>
          <w:rFonts w:ascii="Times New Roman" w:hAnsi="Times New Roman" w:cs="Times New Roman"/>
          <w:sz w:val="10"/>
          <w:szCs w:val="10"/>
        </w:rPr>
      </w:pPr>
    </w:p>
    <w:p w14:paraId="40E06F9E" w14:textId="557D9FCF" w:rsidR="008F6F76" w:rsidRPr="008F6F76" w:rsidRDefault="008F6F76" w:rsidP="000A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6F76">
        <w:rPr>
          <w:rFonts w:ascii="Times New Roman" w:hAnsi="Times New Roman" w:cs="Times New Roman"/>
          <w:sz w:val="24"/>
          <w:szCs w:val="24"/>
        </w:rPr>
        <w:t>Eu</w:t>
      </w:r>
      <w:r>
        <w:rPr>
          <w:rFonts w:ascii="Times New Roman" w:hAnsi="Times New Roman" w:cs="Times New Roman"/>
          <w:sz w:val="24"/>
          <w:szCs w:val="24"/>
        </w:rPr>
        <w:t>, _______________________________________________________</w:t>
      </w:r>
      <w:r w:rsidRPr="008F6F76">
        <w:rPr>
          <w:rFonts w:ascii="Times New Roman" w:hAnsi="Times New Roman" w:cs="Times New Roman"/>
          <w:sz w:val="24"/>
          <w:szCs w:val="24"/>
        </w:rPr>
        <w:t>, inscrito no CPF</w:t>
      </w:r>
      <w:r w:rsidR="004477DB">
        <w:rPr>
          <w:rFonts w:ascii="Times New Roman" w:hAnsi="Times New Roman" w:cs="Times New Roman"/>
          <w:sz w:val="24"/>
          <w:szCs w:val="24"/>
        </w:rPr>
        <w:t xml:space="preserve">: </w:t>
      </w:r>
      <w:r w:rsidRPr="008F6F76">
        <w:rPr>
          <w:rFonts w:ascii="Times New Roman" w:hAnsi="Times New Roman" w:cs="Times New Roman"/>
          <w:sz w:val="24"/>
          <w:szCs w:val="24"/>
        </w:rPr>
        <w:t xml:space="preserve"> </w:t>
      </w:r>
      <w:r w:rsidR="00A33A41">
        <w:rPr>
          <w:rFonts w:ascii="Times New Roman" w:hAnsi="Times New Roman" w:cs="Times New Roman"/>
          <w:sz w:val="24"/>
          <w:szCs w:val="24"/>
        </w:rPr>
        <w:t>__________________________</w:t>
      </w:r>
      <w:r w:rsidRPr="008F6F76">
        <w:rPr>
          <w:rFonts w:ascii="Times New Roman" w:hAnsi="Times New Roman" w:cs="Times New Roman"/>
          <w:sz w:val="24"/>
          <w:szCs w:val="24"/>
        </w:rPr>
        <w:t xml:space="preserve"> e no RG</w:t>
      </w:r>
      <w:r w:rsidR="004477DB">
        <w:rPr>
          <w:rFonts w:ascii="Times New Roman" w:hAnsi="Times New Roman" w:cs="Times New Roman"/>
          <w:sz w:val="24"/>
          <w:szCs w:val="24"/>
        </w:rPr>
        <w:t xml:space="preserve">: </w:t>
      </w:r>
      <w:r w:rsidR="0079076E">
        <w:rPr>
          <w:rFonts w:ascii="Times New Roman" w:hAnsi="Times New Roman" w:cs="Times New Roman"/>
          <w:sz w:val="24"/>
          <w:szCs w:val="24"/>
        </w:rPr>
        <w:t>________________</w:t>
      </w:r>
      <w:r w:rsidR="00062EC0">
        <w:rPr>
          <w:rFonts w:ascii="Times New Roman" w:hAnsi="Times New Roman" w:cs="Times New Roman"/>
          <w:sz w:val="24"/>
          <w:szCs w:val="24"/>
        </w:rPr>
        <w:t xml:space="preserve">___, </w:t>
      </w:r>
      <w:r w:rsidR="0079076E">
        <w:rPr>
          <w:rFonts w:ascii="Times New Roman" w:hAnsi="Times New Roman" w:cs="Times New Roman"/>
          <w:sz w:val="24"/>
          <w:szCs w:val="24"/>
        </w:rPr>
        <w:t xml:space="preserve"> </w:t>
      </w:r>
      <w:r w:rsidRPr="008F6F76">
        <w:rPr>
          <w:rFonts w:ascii="Times New Roman" w:hAnsi="Times New Roman" w:cs="Times New Roman"/>
          <w:sz w:val="24"/>
          <w:szCs w:val="24"/>
        </w:rPr>
        <w:t xml:space="preserve">na condição de candidato ao cargo de </w:t>
      </w:r>
      <w:r w:rsidR="00776BAE">
        <w:rPr>
          <w:rFonts w:ascii="Times New Roman" w:hAnsi="Times New Roman" w:cs="Times New Roman"/>
          <w:sz w:val="24"/>
          <w:szCs w:val="24"/>
        </w:rPr>
        <w:t>________</w:t>
      </w:r>
      <w:r w:rsidR="004477DB">
        <w:rPr>
          <w:rFonts w:ascii="Times New Roman" w:hAnsi="Times New Roman" w:cs="Times New Roman"/>
          <w:sz w:val="24"/>
          <w:szCs w:val="24"/>
        </w:rPr>
        <w:t>_______</w:t>
      </w:r>
      <w:r w:rsidR="00776BAE">
        <w:rPr>
          <w:rFonts w:ascii="Times New Roman" w:hAnsi="Times New Roman" w:cs="Times New Roman"/>
          <w:sz w:val="24"/>
          <w:szCs w:val="24"/>
        </w:rPr>
        <w:t xml:space="preserve">_____________ </w:t>
      </w:r>
      <w:r w:rsidRPr="008F6F76">
        <w:rPr>
          <w:rFonts w:ascii="Times New Roman" w:hAnsi="Times New Roman" w:cs="Times New Roman"/>
          <w:sz w:val="24"/>
          <w:szCs w:val="24"/>
        </w:rPr>
        <w:t xml:space="preserve">integrante da chapa </w:t>
      </w:r>
      <w:r w:rsidR="00F7598D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6B591B">
        <w:rPr>
          <w:rFonts w:ascii="Times New Roman" w:hAnsi="Times New Roman" w:cs="Times New Roman"/>
          <w:sz w:val="24"/>
          <w:szCs w:val="24"/>
        </w:rPr>
        <w:t xml:space="preserve"> </w:t>
      </w:r>
      <w:r w:rsidRPr="008F6F76">
        <w:rPr>
          <w:rFonts w:ascii="Times New Roman" w:hAnsi="Times New Roman" w:cs="Times New Roman"/>
          <w:sz w:val="24"/>
          <w:szCs w:val="24"/>
        </w:rPr>
        <w:t xml:space="preserve">que irá disputar as </w:t>
      </w:r>
      <w:r w:rsidR="006B591B">
        <w:rPr>
          <w:rFonts w:ascii="Times New Roman" w:hAnsi="Times New Roman" w:cs="Times New Roman"/>
          <w:sz w:val="24"/>
          <w:szCs w:val="24"/>
        </w:rPr>
        <w:t>e</w:t>
      </w:r>
      <w:r w:rsidRPr="008F6F76">
        <w:rPr>
          <w:rFonts w:ascii="Times New Roman" w:hAnsi="Times New Roman" w:cs="Times New Roman"/>
          <w:sz w:val="24"/>
          <w:szCs w:val="24"/>
        </w:rPr>
        <w:t>leições para o biênio 202</w:t>
      </w:r>
      <w:r w:rsidR="006B591B">
        <w:rPr>
          <w:rFonts w:ascii="Times New Roman" w:hAnsi="Times New Roman" w:cs="Times New Roman"/>
          <w:sz w:val="24"/>
          <w:szCs w:val="24"/>
        </w:rPr>
        <w:t>4</w:t>
      </w:r>
      <w:r w:rsidRPr="008F6F76">
        <w:rPr>
          <w:rFonts w:ascii="Times New Roman" w:hAnsi="Times New Roman" w:cs="Times New Roman"/>
          <w:sz w:val="24"/>
          <w:szCs w:val="24"/>
        </w:rPr>
        <w:t>-202</w:t>
      </w:r>
      <w:r w:rsidR="006B591B">
        <w:rPr>
          <w:rFonts w:ascii="Times New Roman" w:hAnsi="Times New Roman" w:cs="Times New Roman"/>
          <w:sz w:val="24"/>
          <w:szCs w:val="24"/>
        </w:rPr>
        <w:t>6</w:t>
      </w:r>
      <w:r w:rsidRPr="008F6F76">
        <w:rPr>
          <w:rFonts w:ascii="Times New Roman" w:hAnsi="Times New Roman" w:cs="Times New Roman"/>
          <w:sz w:val="24"/>
          <w:szCs w:val="24"/>
        </w:rPr>
        <w:t xml:space="preserve"> da Associação dos Engenheiros e Arquitetos de Sorocaba</w:t>
      </w:r>
      <w:r w:rsidR="006B591B">
        <w:rPr>
          <w:rFonts w:ascii="Times New Roman" w:hAnsi="Times New Roman" w:cs="Times New Roman"/>
          <w:sz w:val="24"/>
          <w:szCs w:val="24"/>
        </w:rPr>
        <w:t xml:space="preserve"> - </w:t>
      </w:r>
      <w:r w:rsidRPr="008F6F76">
        <w:rPr>
          <w:rFonts w:ascii="Times New Roman" w:hAnsi="Times New Roman" w:cs="Times New Roman"/>
          <w:sz w:val="24"/>
          <w:szCs w:val="24"/>
        </w:rPr>
        <w:t xml:space="preserve">AEAS, assumo o compromisso, de aceitar e acatar todas as disposições contidas </w:t>
      </w:r>
      <w:r w:rsidR="00536C75">
        <w:rPr>
          <w:rFonts w:ascii="Times New Roman" w:hAnsi="Times New Roman" w:cs="Times New Roman"/>
          <w:sz w:val="24"/>
          <w:szCs w:val="24"/>
        </w:rPr>
        <w:t>em</w:t>
      </w:r>
      <w:r w:rsidRPr="008F6F76">
        <w:rPr>
          <w:rFonts w:ascii="Times New Roman" w:hAnsi="Times New Roman" w:cs="Times New Roman"/>
          <w:sz w:val="24"/>
          <w:szCs w:val="24"/>
        </w:rPr>
        <w:t xml:space="preserve"> </w:t>
      </w:r>
      <w:r w:rsidR="00536C75">
        <w:rPr>
          <w:rFonts w:ascii="Times New Roman" w:hAnsi="Times New Roman" w:cs="Times New Roman"/>
          <w:sz w:val="24"/>
          <w:szCs w:val="24"/>
        </w:rPr>
        <w:t>e</w:t>
      </w:r>
      <w:r w:rsidRPr="008F6F76">
        <w:rPr>
          <w:rFonts w:ascii="Times New Roman" w:hAnsi="Times New Roman" w:cs="Times New Roman"/>
          <w:sz w:val="24"/>
          <w:szCs w:val="24"/>
        </w:rPr>
        <w:t>statuto</w:t>
      </w:r>
      <w:r w:rsidR="00536C75">
        <w:rPr>
          <w:rFonts w:ascii="Times New Roman" w:hAnsi="Times New Roman" w:cs="Times New Roman"/>
          <w:sz w:val="24"/>
          <w:szCs w:val="24"/>
        </w:rPr>
        <w:t xml:space="preserve">, </w:t>
      </w:r>
      <w:r w:rsidRPr="008F6F76">
        <w:rPr>
          <w:rFonts w:ascii="Times New Roman" w:hAnsi="Times New Roman" w:cs="Times New Roman"/>
          <w:sz w:val="24"/>
          <w:szCs w:val="24"/>
        </w:rPr>
        <w:t xml:space="preserve">assim como as deliberações das </w:t>
      </w:r>
      <w:r w:rsidR="009B086E">
        <w:rPr>
          <w:rFonts w:ascii="Times New Roman" w:hAnsi="Times New Roman" w:cs="Times New Roman"/>
          <w:sz w:val="24"/>
          <w:szCs w:val="24"/>
        </w:rPr>
        <w:t>a</w:t>
      </w:r>
      <w:r w:rsidRPr="008F6F76">
        <w:rPr>
          <w:rFonts w:ascii="Times New Roman" w:hAnsi="Times New Roman" w:cs="Times New Roman"/>
          <w:sz w:val="24"/>
          <w:szCs w:val="24"/>
        </w:rPr>
        <w:t xml:space="preserve">ssembleias </w:t>
      </w:r>
      <w:r w:rsidR="009B086E">
        <w:rPr>
          <w:rFonts w:ascii="Times New Roman" w:hAnsi="Times New Roman" w:cs="Times New Roman"/>
          <w:sz w:val="24"/>
          <w:szCs w:val="24"/>
        </w:rPr>
        <w:t>g</w:t>
      </w:r>
      <w:r w:rsidRPr="008F6F76">
        <w:rPr>
          <w:rFonts w:ascii="Times New Roman" w:hAnsi="Times New Roman" w:cs="Times New Roman"/>
          <w:sz w:val="24"/>
          <w:szCs w:val="24"/>
        </w:rPr>
        <w:t xml:space="preserve">erais e </w:t>
      </w:r>
      <w:r w:rsidR="009B086E">
        <w:rPr>
          <w:rFonts w:ascii="Times New Roman" w:hAnsi="Times New Roman" w:cs="Times New Roman"/>
          <w:sz w:val="24"/>
          <w:szCs w:val="24"/>
        </w:rPr>
        <w:t>r</w:t>
      </w:r>
      <w:r w:rsidRPr="008F6F76">
        <w:rPr>
          <w:rFonts w:ascii="Times New Roman" w:hAnsi="Times New Roman" w:cs="Times New Roman"/>
          <w:sz w:val="24"/>
          <w:szCs w:val="24"/>
        </w:rPr>
        <w:t xml:space="preserve">esoluções da </w:t>
      </w:r>
      <w:r w:rsidR="009B086E">
        <w:rPr>
          <w:rFonts w:ascii="Times New Roman" w:hAnsi="Times New Roman" w:cs="Times New Roman"/>
          <w:sz w:val="24"/>
          <w:szCs w:val="24"/>
        </w:rPr>
        <w:t>d</w:t>
      </w:r>
      <w:r w:rsidRPr="008F6F76">
        <w:rPr>
          <w:rFonts w:ascii="Times New Roman" w:hAnsi="Times New Roman" w:cs="Times New Roman"/>
          <w:sz w:val="24"/>
          <w:szCs w:val="24"/>
        </w:rPr>
        <w:t xml:space="preserve">iretoria </w:t>
      </w:r>
      <w:r w:rsidR="009B086E">
        <w:rPr>
          <w:rFonts w:ascii="Times New Roman" w:hAnsi="Times New Roman" w:cs="Times New Roman"/>
          <w:sz w:val="24"/>
          <w:szCs w:val="24"/>
        </w:rPr>
        <w:t>e</w:t>
      </w:r>
      <w:r w:rsidRPr="008F6F76">
        <w:rPr>
          <w:rFonts w:ascii="Times New Roman" w:hAnsi="Times New Roman" w:cs="Times New Roman"/>
          <w:sz w:val="24"/>
          <w:szCs w:val="24"/>
        </w:rPr>
        <w:t xml:space="preserve">xecutiva, </w:t>
      </w:r>
      <w:r w:rsidR="009B086E">
        <w:rPr>
          <w:rFonts w:ascii="Times New Roman" w:hAnsi="Times New Roman" w:cs="Times New Roman"/>
          <w:sz w:val="24"/>
          <w:szCs w:val="24"/>
        </w:rPr>
        <w:t>c</w:t>
      </w:r>
      <w:r w:rsidRPr="008F6F76">
        <w:rPr>
          <w:rFonts w:ascii="Times New Roman" w:hAnsi="Times New Roman" w:cs="Times New Roman"/>
          <w:sz w:val="24"/>
          <w:szCs w:val="24"/>
        </w:rPr>
        <w:t xml:space="preserve">onselho </w:t>
      </w:r>
      <w:r w:rsidR="009B086E">
        <w:rPr>
          <w:rFonts w:ascii="Times New Roman" w:hAnsi="Times New Roman" w:cs="Times New Roman"/>
          <w:sz w:val="24"/>
          <w:szCs w:val="24"/>
        </w:rPr>
        <w:t>f</w:t>
      </w:r>
      <w:r w:rsidRPr="008F6F76">
        <w:rPr>
          <w:rFonts w:ascii="Times New Roman" w:hAnsi="Times New Roman" w:cs="Times New Roman"/>
          <w:sz w:val="24"/>
          <w:szCs w:val="24"/>
        </w:rPr>
        <w:t xml:space="preserve">iscal e </w:t>
      </w:r>
      <w:r w:rsidR="00AE1899">
        <w:rPr>
          <w:rFonts w:ascii="Times New Roman" w:hAnsi="Times New Roman" w:cs="Times New Roman"/>
          <w:sz w:val="24"/>
          <w:szCs w:val="24"/>
        </w:rPr>
        <w:t>c</w:t>
      </w:r>
      <w:r w:rsidRPr="008F6F76">
        <w:rPr>
          <w:rFonts w:ascii="Times New Roman" w:hAnsi="Times New Roman" w:cs="Times New Roman"/>
          <w:sz w:val="24"/>
          <w:szCs w:val="24"/>
        </w:rPr>
        <w:t xml:space="preserve">onselho de </w:t>
      </w:r>
      <w:r w:rsidR="00AE1899">
        <w:rPr>
          <w:rFonts w:ascii="Times New Roman" w:hAnsi="Times New Roman" w:cs="Times New Roman"/>
          <w:sz w:val="24"/>
          <w:szCs w:val="24"/>
        </w:rPr>
        <w:t>a</w:t>
      </w:r>
      <w:r w:rsidRPr="008F6F76">
        <w:rPr>
          <w:rFonts w:ascii="Times New Roman" w:hAnsi="Times New Roman" w:cs="Times New Roman"/>
          <w:sz w:val="24"/>
          <w:szCs w:val="24"/>
        </w:rPr>
        <w:t>dministração</w:t>
      </w:r>
      <w:r w:rsidR="00E96322">
        <w:rPr>
          <w:rFonts w:ascii="Times New Roman" w:hAnsi="Times New Roman" w:cs="Times New Roman"/>
          <w:sz w:val="24"/>
          <w:szCs w:val="24"/>
        </w:rPr>
        <w:t xml:space="preserve">, </w:t>
      </w:r>
      <w:r w:rsidRPr="008F6F76">
        <w:rPr>
          <w:rFonts w:ascii="Times New Roman" w:hAnsi="Times New Roman" w:cs="Times New Roman"/>
          <w:sz w:val="24"/>
          <w:szCs w:val="24"/>
        </w:rPr>
        <w:t>respeitando-as e fazendo-as respeitar.</w:t>
      </w:r>
    </w:p>
    <w:p w14:paraId="550DF929" w14:textId="1B1B7068" w:rsidR="008F6F76" w:rsidRPr="008F6F76" w:rsidRDefault="008F6F76" w:rsidP="000A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6F76">
        <w:rPr>
          <w:rFonts w:ascii="Times New Roman" w:hAnsi="Times New Roman" w:cs="Times New Roman"/>
          <w:sz w:val="24"/>
          <w:szCs w:val="24"/>
        </w:rPr>
        <w:t>Declaro estar ciente da credibilidade da Associação dos Engenheiros e Arquitetos de Sorocaba e assumo o compromisso de me dedicar com zelo, responsabilidade e diligência para cumprir a missão da Associação:</w:t>
      </w:r>
    </w:p>
    <w:p w14:paraId="141C826C" w14:textId="77777777" w:rsidR="008F6F76" w:rsidRPr="008F6F76" w:rsidRDefault="008F6F76" w:rsidP="000A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42B9F" w14:textId="589BF9AE" w:rsidR="008F6F76" w:rsidRPr="00D06896" w:rsidRDefault="008F6F76" w:rsidP="000A14CD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06896">
        <w:rPr>
          <w:rFonts w:ascii="Times New Roman" w:hAnsi="Times New Roman" w:cs="Times New Roman"/>
          <w:i/>
          <w:iCs/>
        </w:rPr>
        <w:t xml:space="preserve">Defender os interesses e incentivar </w:t>
      </w:r>
      <w:r w:rsidR="000B6E20" w:rsidRPr="00D06896">
        <w:rPr>
          <w:rFonts w:ascii="Times New Roman" w:hAnsi="Times New Roman" w:cs="Times New Roman"/>
          <w:i/>
          <w:iCs/>
        </w:rPr>
        <w:t>o progresso</w:t>
      </w:r>
      <w:r w:rsidRPr="00D06896">
        <w:rPr>
          <w:rFonts w:ascii="Times New Roman" w:hAnsi="Times New Roman" w:cs="Times New Roman"/>
          <w:i/>
          <w:iCs/>
        </w:rPr>
        <w:t xml:space="preserve"> da Engenharia, Arquitetura e Agronomia, bem como de seus profissionais e seus ramos ativos</w:t>
      </w:r>
      <w:r w:rsidR="000A14CD" w:rsidRPr="00D06896">
        <w:rPr>
          <w:rFonts w:ascii="Times New Roman" w:hAnsi="Times New Roman" w:cs="Times New Roman"/>
          <w:i/>
          <w:iCs/>
        </w:rPr>
        <w:t>;</w:t>
      </w:r>
    </w:p>
    <w:p w14:paraId="14CA4A0E" w14:textId="096C9B00" w:rsidR="008F6F76" w:rsidRPr="00D06896" w:rsidRDefault="008F6F76" w:rsidP="000A14CD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06896">
        <w:rPr>
          <w:rFonts w:ascii="Times New Roman" w:hAnsi="Times New Roman" w:cs="Times New Roman"/>
          <w:i/>
          <w:iCs/>
        </w:rPr>
        <w:t>Congregar todos os seus Associados;</w:t>
      </w:r>
    </w:p>
    <w:p w14:paraId="2F87C604" w14:textId="63186471" w:rsidR="008F6F76" w:rsidRPr="00D06896" w:rsidRDefault="008F6F76" w:rsidP="000A14CD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06896">
        <w:rPr>
          <w:rFonts w:ascii="Times New Roman" w:hAnsi="Times New Roman" w:cs="Times New Roman"/>
          <w:i/>
          <w:iCs/>
        </w:rPr>
        <w:t>Promover estudos e pesquisas, desenvolvimento de tecnologias alternativas, produção e divulgação de informações e conhecimentos técnicos e científicos, bem como a realização de estudos de questões técnicas e administrativas de interesse geral;</w:t>
      </w:r>
    </w:p>
    <w:p w14:paraId="06C45382" w14:textId="742F5DC3" w:rsidR="008F6F76" w:rsidRPr="00D06896" w:rsidRDefault="008F6F76" w:rsidP="000A14CD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06896">
        <w:rPr>
          <w:rFonts w:ascii="Times New Roman" w:hAnsi="Times New Roman" w:cs="Times New Roman"/>
          <w:i/>
          <w:iCs/>
        </w:rPr>
        <w:t>Colaborar com os poderes públicos como órgão técnico e consultivo nas áreas de Engenharia, Arquitetura e Agronomia;</w:t>
      </w:r>
    </w:p>
    <w:p w14:paraId="34C463B7" w14:textId="03ACEE9F" w:rsidR="008F6F76" w:rsidRPr="00D06896" w:rsidRDefault="008F6F76" w:rsidP="000A14CD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06896">
        <w:rPr>
          <w:rFonts w:ascii="Times New Roman" w:hAnsi="Times New Roman" w:cs="Times New Roman"/>
          <w:i/>
          <w:iCs/>
        </w:rPr>
        <w:t>Representar os interesses dos Associados perante as autoridades executivas, legislativas e judiciárias, inclusive o CREA - Conselho Regional de Engenharia e Agronomia e o CAU - Conselho de Arquitetura e Urbanismo;</w:t>
      </w:r>
    </w:p>
    <w:p w14:paraId="6D3233E0" w14:textId="2EA196FD" w:rsidR="008F6F76" w:rsidRPr="00D06896" w:rsidRDefault="008F6F76" w:rsidP="000A14CD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06896">
        <w:rPr>
          <w:rFonts w:ascii="Times New Roman" w:hAnsi="Times New Roman" w:cs="Times New Roman"/>
          <w:i/>
          <w:iCs/>
        </w:rPr>
        <w:t>Criar e manter entidades de tecnologia e interesse social e público, para melhor cumprir seus objetivos estatutários.</w:t>
      </w:r>
    </w:p>
    <w:p w14:paraId="39FD14C2" w14:textId="77777777" w:rsidR="008F6F76" w:rsidRPr="008F6F76" w:rsidRDefault="008F6F76" w:rsidP="000A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A5C26" w14:textId="6FBB6611" w:rsidR="008F6F76" w:rsidRPr="008F6F76" w:rsidRDefault="008F6F76" w:rsidP="000A14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6F76">
        <w:rPr>
          <w:rFonts w:ascii="Times New Roman" w:hAnsi="Times New Roman" w:cs="Times New Roman"/>
          <w:sz w:val="24"/>
          <w:szCs w:val="24"/>
        </w:rPr>
        <w:t>Declaro e assumo o compromisso de que será empregado o permanente exercício de conduta ética, assegurando e defendendo o prestígio e a credibilidade da entidade</w:t>
      </w:r>
      <w:r w:rsidR="00F94417">
        <w:rPr>
          <w:rFonts w:ascii="Times New Roman" w:hAnsi="Times New Roman" w:cs="Times New Roman"/>
          <w:sz w:val="24"/>
          <w:szCs w:val="24"/>
        </w:rPr>
        <w:t xml:space="preserve"> e p</w:t>
      </w:r>
      <w:r w:rsidRPr="008F6F76">
        <w:rPr>
          <w:rFonts w:ascii="Times New Roman" w:hAnsi="Times New Roman" w:cs="Times New Roman"/>
          <w:sz w:val="24"/>
          <w:szCs w:val="24"/>
        </w:rPr>
        <w:t>or ser expressão da verdade e para que se produza os efeitos legais, firmo o presente termo de compromisso.</w:t>
      </w:r>
    </w:p>
    <w:p w14:paraId="374E03C8" w14:textId="77777777" w:rsidR="008F6F76" w:rsidRPr="008F6F76" w:rsidRDefault="008F6F76" w:rsidP="006532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32EE8" w14:textId="51693024" w:rsidR="00323C24" w:rsidRPr="00375620" w:rsidRDefault="00323C24" w:rsidP="000A14C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 xml:space="preserve">Sorocaba, </w:t>
      </w:r>
      <w:r w:rsidR="000177A7">
        <w:rPr>
          <w:rFonts w:ascii="Times New Roman" w:hAnsi="Times New Roman" w:cs="Times New Roman"/>
          <w:sz w:val="24"/>
          <w:szCs w:val="24"/>
        </w:rPr>
        <w:t xml:space="preserve">___ </w:t>
      </w:r>
      <w:r w:rsidRPr="00375620">
        <w:rPr>
          <w:rFonts w:ascii="Times New Roman" w:hAnsi="Times New Roman" w:cs="Times New Roman"/>
          <w:sz w:val="24"/>
          <w:szCs w:val="24"/>
        </w:rPr>
        <w:t xml:space="preserve">de </w:t>
      </w:r>
      <w:r w:rsidR="000177A7">
        <w:rPr>
          <w:rFonts w:ascii="Times New Roman" w:hAnsi="Times New Roman" w:cs="Times New Roman"/>
          <w:sz w:val="24"/>
          <w:szCs w:val="24"/>
        </w:rPr>
        <w:t>______________</w:t>
      </w:r>
      <w:r w:rsidR="00BB34DA">
        <w:rPr>
          <w:rFonts w:ascii="Times New Roman" w:hAnsi="Times New Roman" w:cs="Times New Roman"/>
          <w:sz w:val="24"/>
          <w:szCs w:val="24"/>
        </w:rPr>
        <w:t>____</w:t>
      </w:r>
      <w:r w:rsidRPr="00375620">
        <w:rPr>
          <w:rFonts w:ascii="Times New Roman" w:hAnsi="Times New Roman" w:cs="Times New Roman"/>
          <w:sz w:val="24"/>
          <w:szCs w:val="24"/>
        </w:rPr>
        <w:t xml:space="preserve"> de 2024.</w:t>
      </w:r>
    </w:p>
    <w:p w14:paraId="2602CE73" w14:textId="77777777" w:rsidR="000A14CD" w:rsidRDefault="000A14CD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AD29D8" w14:textId="77777777" w:rsidR="00D06896" w:rsidRDefault="00D06896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91ACA" w14:textId="42AA9AD6" w:rsidR="00323C24" w:rsidRPr="00375620" w:rsidRDefault="006F22D3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</w:t>
      </w:r>
      <w:r w:rsidR="00486C5C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="00486C5C">
        <w:rPr>
          <w:rFonts w:ascii="Times New Roman" w:hAnsi="Times New Roman" w:cs="Times New Roman"/>
          <w:sz w:val="24"/>
          <w:szCs w:val="24"/>
        </w:rPr>
        <w:t>___</w:t>
      </w:r>
      <w:r w:rsidR="00323C24" w:rsidRPr="00375620">
        <w:rPr>
          <w:rFonts w:ascii="Times New Roman" w:hAnsi="Times New Roman" w:cs="Times New Roman"/>
          <w:sz w:val="24"/>
          <w:szCs w:val="24"/>
        </w:rPr>
        <w:t>__</w:t>
      </w:r>
      <w:r w:rsidR="0072485A">
        <w:rPr>
          <w:rFonts w:ascii="Times New Roman" w:hAnsi="Times New Roman" w:cs="Times New Roman"/>
          <w:sz w:val="24"/>
          <w:szCs w:val="24"/>
        </w:rPr>
        <w:t>___</w:t>
      </w:r>
    </w:p>
    <w:p w14:paraId="64D5AC58" w14:textId="4D000545" w:rsidR="00323C24" w:rsidRPr="00375620" w:rsidRDefault="00323C24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N</w:t>
      </w:r>
      <w:r w:rsidR="00BB34DA">
        <w:rPr>
          <w:rFonts w:ascii="Times New Roman" w:hAnsi="Times New Roman" w:cs="Times New Roman"/>
          <w:sz w:val="24"/>
          <w:szCs w:val="24"/>
        </w:rPr>
        <w:t>ome</w:t>
      </w:r>
      <w:r w:rsidRPr="00375620">
        <w:rPr>
          <w:rFonts w:ascii="Times New Roman" w:hAnsi="Times New Roman" w:cs="Times New Roman"/>
          <w:sz w:val="24"/>
          <w:szCs w:val="24"/>
        </w:rPr>
        <w:t>:</w:t>
      </w:r>
    </w:p>
    <w:p w14:paraId="55AAB02D" w14:textId="15521DC1" w:rsidR="00FD6321" w:rsidRDefault="00DB27B7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R.G.</w:t>
      </w:r>
      <w:r w:rsidR="00323C24" w:rsidRPr="00375620">
        <w:rPr>
          <w:rFonts w:ascii="Times New Roman" w:hAnsi="Times New Roman" w:cs="Times New Roman"/>
          <w:sz w:val="24"/>
          <w:szCs w:val="24"/>
        </w:rPr>
        <w:t>:</w:t>
      </w:r>
    </w:p>
    <w:sectPr w:rsidR="00FD6321" w:rsidSect="00403DB6">
      <w:headerReference w:type="default" r:id="rId8"/>
      <w:footerReference w:type="default" r:id="rId9"/>
      <w:pgSz w:w="11906" w:h="16838"/>
      <w:pgMar w:top="1985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96EF5F" w14:textId="77777777" w:rsidR="00403DB6" w:rsidRDefault="00403DB6" w:rsidP="00E01DF2">
      <w:pPr>
        <w:spacing w:after="0" w:line="240" w:lineRule="auto"/>
      </w:pPr>
      <w:r>
        <w:separator/>
      </w:r>
    </w:p>
  </w:endnote>
  <w:endnote w:type="continuationSeparator" w:id="0">
    <w:p w14:paraId="6FC91150" w14:textId="77777777" w:rsidR="00403DB6" w:rsidRDefault="00403DB6" w:rsidP="00E01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871A7" w14:textId="77777777" w:rsidR="00E01DF2" w:rsidRDefault="00EE4C2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CA116C" wp14:editId="2B0B3A6C">
          <wp:simplePos x="0" y="0"/>
          <wp:positionH relativeFrom="page">
            <wp:align>left</wp:align>
          </wp:positionH>
          <wp:positionV relativeFrom="paragraph">
            <wp:posOffset>-479425</wp:posOffset>
          </wp:positionV>
          <wp:extent cx="7559675" cy="1079500"/>
          <wp:effectExtent l="0" t="0" r="3175" b="635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6454D" w14:textId="77777777" w:rsidR="00403DB6" w:rsidRDefault="00403DB6" w:rsidP="00E01DF2">
      <w:pPr>
        <w:spacing w:after="0" w:line="240" w:lineRule="auto"/>
      </w:pPr>
      <w:r>
        <w:separator/>
      </w:r>
    </w:p>
  </w:footnote>
  <w:footnote w:type="continuationSeparator" w:id="0">
    <w:p w14:paraId="2A949863" w14:textId="77777777" w:rsidR="00403DB6" w:rsidRDefault="00403DB6" w:rsidP="00E01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F454A" w14:textId="77777777" w:rsidR="00E01DF2" w:rsidRDefault="00E01DF2" w:rsidP="00E01DF2">
    <w:pPr>
      <w:pStyle w:val="Cabealho"/>
      <w:tabs>
        <w:tab w:val="clear" w:pos="4252"/>
        <w:tab w:val="clear" w:pos="8504"/>
        <w:tab w:val="left" w:pos="691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149698C" wp14:editId="5862FE7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079129"/>
          <wp:effectExtent l="0" t="0" r="3175" b="698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849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C77F6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95B9F"/>
    <w:multiLevelType w:val="hybridMultilevel"/>
    <w:tmpl w:val="192C1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16997"/>
    <w:multiLevelType w:val="hybridMultilevel"/>
    <w:tmpl w:val="30103EF8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07170"/>
    <w:multiLevelType w:val="hybridMultilevel"/>
    <w:tmpl w:val="487664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95C4E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D66F3"/>
    <w:multiLevelType w:val="hybridMultilevel"/>
    <w:tmpl w:val="4D8A387C"/>
    <w:lvl w:ilvl="0" w:tplc="F912D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E6B06"/>
    <w:multiLevelType w:val="hybridMultilevel"/>
    <w:tmpl w:val="9934FC72"/>
    <w:lvl w:ilvl="0" w:tplc="F912D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E25D8"/>
    <w:multiLevelType w:val="hybridMultilevel"/>
    <w:tmpl w:val="4F8AD7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02D77"/>
    <w:multiLevelType w:val="hybridMultilevel"/>
    <w:tmpl w:val="30103EF8"/>
    <w:lvl w:ilvl="0" w:tplc="321A8AA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4B31A3"/>
    <w:multiLevelType w:val="hybridMultilevel"/>
    <w:tmpl w:val="EAFC6DE6"/>
    <w:lvl w:ilvl="0" w:tplc="0498B958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DA62FE"/>
    <w:multiLevelType w:val="hybridMultilevel"/>
    <w:tmpl w:val="CF8CE812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3522A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1061D"/>
    <w:multiLevelType w:val="multilevel"/>
    <w:tmpl w:val="5FB07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2B0FA2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005955">
    <w:abstractNumId w:val="8"/>
  </w:num>
  <w:num w:numId="2" w16cid:durableId="1351027222">
    <w:abstractNumId w:val="13"/>
  </w:num>
  <w:num w:numId="3" w16cid:durableId="23752726">
    <w:abstractNumId w:val="9"/>
  </w:num>
  <w:num w:numId="4" w16cid:durableId="409929124">
    <w:abstractNumId w:val="3"/>
  </w:num>
  <w:num w:numId="5" w16cid:durableId="1498158174">
    <w:abstractNumId w:val="7"/>
  </w:num>
  <w:num w:numId="6" w16cid:durableId="1041399021">
    <w:abstractNumId w:val="2"/>
  </w:num>
  <w:num w:numId="7" w16cid:durableId="1065569752">
    <w:abstractNumId w:val="6"/>
  </w:num>
  <w:num w:numId="8" w16cid:durableId="917640425">
    <w:abstractNumId w:val="0"/>
  </w:num>
  <w:num w:numId="9" w16cid:durableId="1589968967">
    <w:abstractNumId w:val="14"/>
  </w:num>
  <w:num w:numId="10" w16cid:durableId="1405638704">
    <w:abstractNumId w:val="12"/>
  </w:num>
  <w:num w:numId="11" w16cid:durableId="1935899381">
    <w:abstractNumId w:val="5"/>
  </w:num>
  <w:num w:numId="12" w16cid:durableId="1829637898">
    <w:abstractNumId w:val="1"/>
  </w:num>
  <w:num w:numId="13" w16cid:durableId="1948274929">
    <w:abstractNumId w:val="10"/>
  </w:num>
  <w:num w:numId="14" w16cid:durableId="1396272917">
    <w:abstractNumId w:val="11"/>
  </w:num>
  <w:num w:numId="15" w16cid:durableId="19919022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81"/>
    <w:rsid w:val="000177A7"/>
    <w:rsid w:val="0003440E"/>
    <w:rsid w:val="00035486"/>
    <w:rsid w:val="000368BA"/>
    <w:rsid w:val="000470A7"/>
    <w:rsid w:val="00056A73"/>
    <w:rsid w:val="00062EC0"/>
    <w:rsid w:val="000A1332"/>
    <w:rsid w:val="000A14CD"/>
    <w:rsid w:val="000A648D"/>
    <w:rsid w:val="000B1384"/>
    <w:rsid w:val="000B6E20"/>
    <w:rsid w:val="000D3C03"/>
    <w:rsid w:val="00123046"/>
    <w:rsid w:val="0016120B"/>
    <w:rsid w:val="00162247"/>
    <w:rsid w:val="00172B68"/>
    <w:rsid w:val="001A028D"/>
    <w:rsid w:val="001A04E4"/>
    <w:rsid w:val="001A13FA"/>
    <w:rsid w:val="001A5362"/>
    <w:rsid w:val="00227E64"/>
    <w:rsid w:val="00235F29"/>
    <w:rsid w:val="00257582"/>
    <w:rsid w:val="00267F99"/>
    <w:rsid w:val="00270405"/>
    <w:rsid w:val="00282147"/>
    <w:rsid w:val="00283EAC"/>
    <w:rsid w:val="002A31D8"/>
    <w:rsid w:val="002A4786"/>
    <w:rsid w:val="002D5196"/>
    <w:rsid w:val="002E0F3F"/>
    <w:rsid w:val="00320C77"/>
    <w:rsid w:val="00323C24"/>
    <w:rsid w:val="00336F69"/>
    <w:rsid w:val="00342B1A"/>
    <w:rsid w:val="00362B0E"/>
    <w:rsid w:val="00366C6E"/>
    <w:rsid w:val="00373B57"/>
    <w:rsid w:val="003752E3"/>
    <w:rsid w:val="00375620"/>
    <w:rsid w:val="00375EED"/>
    <w:rsid w:val="003B0AFD"/>
    <w:rsid w:val="003F3D81"/>
    <w:rsid w:val="003F4AAE"/>
    <w:rsid w:val="003F644D"/>
    <w:rsid w:val="00403DB6"/>
    <w:rsid w:val="00444488"/>
    <w:rsid w:val="004477DB"/>
    <w:rsid w:val="00466C0E"/>
    <w:rsid w:val="00486C5C"/>
    <w:rsid w:val="0049214B"/>
    <w:rsid w:val="00494BA5"/>
    <w:rsid w:val="004B55DD"/>
    <w:rsid w:val="004B7C29"/>
    <w:rsid w:val="004D069F"/>
    <w:rsid w:val="004F2810"/>
    <w:rsid w:val="005009FD"/>
    <w:rsid w:val="00501367"/>
    <w:rsid w:val="00506D2E"/>
    <w:rsid w:val="00513BD8"/>
    <w:rsid w:val="00536C75"/>
    <w:rsid w:val="00541E24"/>
    <w:rsid w:val="00572FD5"/>
    <w:rsid w:val="00573EEC"/>
    <w:rsid w:val="00586B1E"/>
    <w:rsid w:val="005B4EE1"/>
    <w:rsid w:val="005E27C5"/>
    <w:rsid w:val="005E3BF5"/>
    <w:rsid w:val="00617110"/>
    <w:rsid w:val="006521C7"/>
    <w:rsid w:val="0065324D"/>
    <w:rsid w:val="00653ACE"/>
    <w:rsid w:val="0066198F"/>
    <w:rsid w:val="006974E9"/>
    <w:rsid w:val="006A1CF5"/>
    <w:rsid w:val="006B111F"/>
    <w:rsid w:val="006B591B"/>
    <w:rsid w:val="006F03C6"/>
    <w:rsid w:val="006F22D3"/>
    <w:rsid w:val="006F504D"/>
    <w:rsid w:val="00720017"/>
    <w:rsid w:val="0072485A"/>
    <w:rsid w:val="007267DB"/>
    <w:rsid w:val="00776BAE"/>
    <w:rsid w:val="0079076E"/>
    <w:rsid w:val="00791C72"/>
    <w:rsid w:val="007C2CCB"/>
    <w:rsid w:val="007D6B36"/>
    <w:rsid w:val="0083498A"/>
    <w:rsid w:val="008733CD"/>
    <w:rsid w:val="00883EA9"/>
    <w:rsid w:val="008F3EAA"/>
    <w:rsid w:val="008F6F76"/>
    <w:rsid w:val="008F7A88"/>
    <w:rsid w:val="00912071"/>
    <w:rsid w:val="009240D7"/>
    <w:rsid w:val="0093431A"/>
    <w:rsid w:val="009409F0"/>
    <w:rsid w:val="00944548"/>
    <w:rsid w:val="009533B2"/>
    <w:rsid w:val="00955425"/>
    <w:rsid w:val="00980B17"/>
    <w:rsid w:val="00993F68"/>
    <w:rsid w:val="009A135D"/>
    <w:rsid w:val="009B086E"/>
    <w:rsid w:val="009B2384"/>
    <w:rsid w:val="009B39FA"/>
    <w:rsid w:val="009C1E15"/>
    <w:rsid w:val="009C5BCE"/>
    <w:rsid w:val="009E46ED"/>
    <w:rsid w:val="009E51BC"/>
    <w:rsid w:val="009F1874"/>
    <w:rsid w:val="00A33A41"/>
    <w:rsid w:val="00A61152"/>
    <w:rsid w:val="00A659FE"/>
    <w:rsid w:val="00AD6B92"/>
    <w:rsid w:val="00AE1899"/>
    <w:rsid w:val="00B23EBC"/>
    <w:rsid w:val="00B50B19"/>
    <w:rsid w:val="00B51603"/>
    <w:rsid w:val="00B613DE"/>
    <w:rsid w:val="00B62BE3"/>
    <w:rsid w:val="00B70FCF"/>
    <w:rsid w:val="00B93663"/>
    <w:rsid w:val="00BA18D1"/>
    <w:rsid w:val="00BB34DA"/>
    <w:rsid w:val="00BC0044"/>
    <w:rsid w:val="00BD7484"/>
    <w:rsid w:val="00C061AC"/>
    <w:rsid w:val="00C50F6C"/>
    <w:rsid w:val="00C75CDC"/>
    <w:rsid w:val="00CB34C0"/>
    <w:rsid w:val="00CC25C9"/>
    <w:rsid w:val="00CD563A"/>
    <w:rsid w:val="00D06896"/>
    <w:rsid w:val="00D2253F"/>
    <w:rsid w:val="00D2667F"/>
    <w:rsid w:val="00D3269C"/>
    <w:rsid w:val="00D37E04"/>
    <w:rsid w:val="00D45CE8"/>
    <w:rsid w:val="00D53C22"/>
    <w:rsid w:val="00D54845"/>
    <w:rsid w:val="00D8322A"/>
    <w:rsid w:val="00D959C5"/>
    <w:rsid w:val="00DA2F0F"/>
    <w:rsid w:val="00DB27B7"/>
    <w:rsid w:val="00DB642F"/>
    <w:rsid w:val="00DD00A7"/>
    <w:rsid w:val="00DD2F2B"/>
    <w:rsid w:val="00DD6042"/>
    <w:rsid w:val="00DD75CB"/>
    <w:rsid w:val="00E01DF2"/>
    <w:rsid w:val="00E14772"/>
    <w:rsid w:val="00E2202B"/>
    <w:rsid w:val="00E25E81"/>
    <w:rsid w:val="00E305CA"/>
    <w:rsid w:val="00E531FD"/>
    <w:rsid w:val="00E96322"/>
    <w:rsid w:val="00EA245B"/>
    <w:rsid w:val="00EA4FE2"/>
    <w:rsid w:val="00EA59CD"/>
    <w:rsid w:val="00ED580A"/>
    <w:rsid w:val="00EE4C25"/>
    <w:rsid w:val="00F24C45"/>
    <w:rsid w:val="00F618A9"/>
    <w:rsid w:val="00F7598D"/>
    <w:rsid w:val="00F77ACE"/>
    <w:rsid w:val="00F870DD"/>
    <w:rsid w:val="00F90779"/>
    <w:rsid w:val="00F94133"/>
    <w:rsid w:val="00F94417"/>
    <w:rsid w:val="00FC03F8"/>
    <w:rsid w:val="00FD6321"/>
    <w:rsid w:val="00FF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F0674"/>
  <w15:chartTrackingRefBased/>
  <w15:docId w15:val="{FDAF225D-9BA0-4DE4-859E-05A2E2281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D2E"/>
  </w:style>
  <w:style w:type="paragraph" w:styleId="Ttulo2">
    <w:name w:val="heading 2"/>
    <w:basedOn w:val="Normal"/>
    <w:link w:val="Ttulo2Char"/>
    <w:uiPriority w:val="9"/>
    <w:qFormat/>
    <w:rsid w:val="006171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1D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DF2"/>
  </w:style>
  <w:style w:type="paragraph" w:styleId="Rodap">
    <w:name w:val="footer"/>
    <w:basedOn w:val="Normal"/>
    <w:link w:val="RodapChar"/>
    <w:uiPriority w:val="99"/>
    <w:unhideWhenUsed/>
    <w:rsid w:val="00E01D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DF2"/>
  </w:style>
  <w:style w:type="paragraph" w:styleId="PargrafodaLista">
    <w:name w:val="List Paragraph"/>
    <w:basedOn w:val="Normal"/>
    <w:uiPriority w:val="34"/>
    <w:qFormat/>
    <w:rsid w:val="00E25E8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61711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17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17110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FF0B0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2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6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1876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63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922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4538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8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609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523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16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ana\OneDrive\&#193;rea%20de%20Trabalho\ONEDRIVE\RIANA-DESKTOP-NDN03H3\ADVOCACIA\ASSOCIA&#199;&#195;O%20DOS%20ENGENHEIROS%20E%20ARQUITETOS\ADMINISTRATIVO\CONSULTAS\ELEI&#199;&#213;ES%202024\EDITAL%20CONVOCA&#199;&#195;O%20AGO%20-%20APROVA&#199;&#195;O%20CONTAS_ELEI&#199;&#195;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B08E9-D2A4-48B7-B4A9-CCA27D149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EDITAL CONVOCAÇÃO AGO - APROVAÇÃO CONTAS_ELEIÇÃO</Template>
  <TotalTime>104</TotalTime>
  <Pages>1</Pages>
  <Words>344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Riana</dc:creator>
  <cp:keywords/>
  <dc:description/>
  <cp:lastModifiedBy>Erick Souza Yamaoca</cp:lastModifiedBy>
  <cp:revision>22</cp:revision>
  <cp:lastPrinted>2024-03-14T15:28:00Z</cp:lastPrinted>
  <dcterms:created xsi:type="dcterms:W3CDTF">2024-03-14T15:10:00Z</dcterms:created>
  <dcterms:modified xsi:type="dcterms:W3CDTF">2024-03-14T16:58:00Z</dcterms:modified>
</cp:coreProperties>
</file>