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0C97CA" w14:textId="237C76EA" w:rsidR="00D959C5" w:rsidRPr="00375620" w:rsidRDefault="00D959C5" w:rsidP="0037562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75620">
        <w:rPr>
          <w:rFonts w:ascii="Times New Roman" w:hAnsi="Times New Roman" w:cs="Times New Roman"/>
          <w:b/>
          <w:bCs/>
          <w:sz w:val="24"/>
          <w:szCs w:val="24"/>
          <w:u w:val="single"/>
        </w:rPr>
        <w:t>ASSOCIAÇÃO DOS ENGENHEIROS E ARQUITETOS DE SOROCABA</w:t>
      </w:r>
    </w:p>
    <w:p w14:paraId="2308CBBA" w14:textId="264AD6EE" w:rsidR="004F2581" w:rsidRDefault="00D959C5" w:rsidP="0037562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5620">
        <w:rPr>
          <w:rFonts w:ascii="Times New Roman" w:hAnsi="Times New Roman" w:cs="Times New Roman"/>
          <w:b/>
          <w:bCs/>
          <w:sz w:val="24"/>
          <w:szCs w:val="24"/>
        </w:rPr>
        <w:t xml:space="preserve">FORMULÁRIO DE </w:t>
      </w:r>
      <w:r w:rsidR="008847EE">
        <w:rPr>
          <w:rFonts w:ascii="Times New Roman" w:hAnsi="Times New Roman" w:cs="Times New Roman"/>
          <w:b/>
          <w:bCs/>
          <w:sz w:val="24"/>
          <w:szCs w:val="24"/>
        </w:rPr>
        <w:t xml:space="preserve">REGISTRO </w:t>
      </w:r>
      <w:r w:rsidR="007666AA"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r w:rsidR="008847EE">
        <w:rPr>
          <w:rFonts w:ascii="Times New Roman" w:hAnsi="Times New Roman" w:cs="Times New Roman"/>
          <w:b/>
          <w:bCs/>
          <w:sz w:val="24"/>
          <w:szCs w:val="24"/>
        </w:rPr>
        <w:t>CHAPA – DIRETORIA EXECUTIVA</w:t>
      </w:r>
    </w:p>
    <w:p w14:paraId="0727E77E" w14:textId="0F073855" w:rsidR="00D959C5" w:rsidRPr="00375620" w:rsidRDefault="00D959C5" w:rsidP="0037562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5620">
        <w:rPr>
          <w:rFonts w:ascii="Times New Roman" w:hAnsi="Times New Roman" w:cs="Times New Roman"/>
          <w:b/>
          <w:bCs/>
          <w:sz w:val="24"/>
          <w:szCs w:val="24"/>
        </w:rPr>
        <w:t xml:space="preserve">ELEIÇÃO BIÊNIO 2024/2026. </w:t>
      </w:r>
    </w:p>
    <w:p w14:paraId="06EBB8C7" w14:textId="77777777" w:rsidR="00375620" w:rsidRPr="00375620" w:rsidRDefault="00375620" w:rsidP="00375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4B7AFF7" w14:textId="024201B2" w:rsidR="00D959C5" w:rsidRPr="00375620" w:rsidRDefault="00D959C5" w:rsidP="00375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 xml:space="preserve">À </w:t>
      </w:r>
      <w:r w:rsidR="00B70FCF" w:rsidRPr="00375620">
        <w:rPr>
          <w:rFonts w:ascii="Times New Roman" w:hAnsi="Times New Roman" w:cs="Times New Roman"/>
          <w:sz w:val="24"/>
          <w:szCs w:val="24"/>
        </w:rPr>
        <w:t xml:space="preserve">Comissão Eleitoral, </w:t>
      </w:r>
    </w:p>
    <w:p w14:paraId="30ACBFD4" w14:textId="77777777" w:rsidR="00FD79AA" w:rsidRDefault="00FD79AA" w:rsidP="00375620">
      <w:pPr>
        <w:spacing w:after="0" w:line="360" w:lineRule="auto"/>
        <w:ind w:firstLine="1417"/>
        <w:jc w:val="both"/>
        <w:rPr>
          <w:rFonts w:ascii="Times New Roman" w:hAnsi="Times New Roman" w:cs="Times New Roman"/>
          <w:sz w:val="24"/>
          <w:szCs w:val="24"/>
        </w:rPr>
      </w:pPr>
    </w:p>
    <w:p w14:paraId="46AE46A7" w14:textId="485DE50E" w:rsidR="00D54845" w:rsidRPr="00375620" w:rsidRDefault="00267F99" w:rsidP="00FD79AA">
      <w:pPr>
        <w:spacing w:after="0" w:line="276" w:lineRule="auto"/>
        <w:ind w:firstLine="1417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="00D959C5" w:rsidRPr="00375620">
        <w:rPr>
          <w:rFonts w:ascii="Times New Roman" w:hAnsi="Times New Roman" w:cs="Times New Roman"/>
          <w:sz w:val="24"/>
          <w:szCs w:val="24"/>
        </w:rPr>
        <w:t xml:space="preserve">, </w:t>
      </w:r>
      <w:r w:rsidR="00D54845" w:rsidRPr="00375620">
        <w:rPr>
          <w:rFonts w:ascii="Times New Roman" w:hAnsi="Times New Roman" w:cs="Times New Roman"/>
          <w:sz w:val="24"/>
          <w:szCs w:val="24"/>
        </w:rPr>
        <w:t>candidato a Presidente e responsável pela CHAPA, inscrito no CPF/MF sob o nº ______________, associado há mais de 01 (um) ano</w:t>
      </w:r>
      <w:r w:rsidR="00B93663" w:rsidRPr="00375620">
        <w:rPr>
          <w:rFonts w:ascii="Times New Roman" w:hAnsi="Times New Roman" w:cs="Times New Roman"/>
          <w:sz w:val="24"/>
          <w:szCs w:val="24"/>
        </w:rPr>
        <w:t xml:space="preserve"> e em dia com as obrigações </w:t>
      </w:r>
      <w:r w:rsidR="00F90779" w:rsidRPr="00375620">
        <w:rPr>
          <w:rFonts w:ascii="Times New Roman" w:hAnsi="Times New Roman" w:cs="Times New Roman"/>
          <w:sz w:val="24"/>
          <w:szCs w:val="24"/>
        </w:rPr>
        <w:t>sociais e financeiras</w:t>
      </w:r>
      <w:r w:rsidR="00D54845" w:rsidRPr="00375620">
        <w:rPr>
          <w:rFonts w:ascii="Times New Roman" w:hAnsi="Times New Roman" w:cs="Times New Roman"/>
          <w:sz w:val="24"/>
          <w:szCs w:val="24"/>
        </w:rPr>
        <w:t xml:space="preserve">, vem requerer o </w:t>
      </w:r>
      <w:r w:rsidR="00D54845" w:rsidRPr="00375620">
        <w:rPr>
          <w:rFonts w:ascii="Times New Roman" w:hAnsi="Times New Roman" w:cs="Times New Roman"/>
          <w:b/>
          <w:bCs/>
          <w:sz w:val="24"/>
          <w:szCs w:val="24"/>
        </w:rPr>
        <w:t xml:space="preserve">REGISTRO DA CHAPA </w:t>
      </w:r>
      <w:r w:rsidR="003C2982">
        <w:rPr>
          <w:rFonts w:ascii="Times New Roman" w:hAnsi="Times New Roman" w:cs="Times New Roman"/>
          <w:b/>
          <w:bCs/>
          <w:sz w:val="24"/>
          <w:szCs w:val="24"/>
        </w:rPr>
        <w:t>______________________</w:t>
      </w:r>
      <w:r w:rsidR="00D54845" w:rsidRPr="00375620">
        <w:rPr>
          <w:rFonts w:ascii="Times New Roman" w:hAnsi="Times New Roman" w:cs="Times New Roman"/>
          <w:sz w:val="24"/>
          <w:szCs w:val="24"/>
        </w:rPr>
        <w:t xml:space="preserve"> para concorrer a </w:t>
      </w:r>
      <w:r w:rsidR="00D54845" w:rsidRPr="00375620">
        <w:rPr>
          <w:rFonts w:ascii="Times New Roman" w:hAnsi="Times New Roman" w:cs="Times New Roman"/>
          <w:b/>
          <w:sz w:val="24"/>
          <w:szCs w:val="24"/>
        </w:rPr>
        <w:t xml:space="preserve">Eleição de </w:t>
      </w:r>
      <w:r w:rsidRPr="00375620">
        <w:rPr>
          <w:rFonts w:ascii="Times New Roman" w:hAnsi="Times New Roman" w:cs="Times New Roman"/>
          <w:b/>
          <w:sz w:val="24"/>
          <w:szCs w:val="24"/>
        </w:rPr>
        <w:t xml:space="preserve">29 </w:t>
      </w:r>
      <w:r w:rsidR="00D54845" w:rsidRPr="00375620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Pr="00375620">
        <w:rPr>
          <w:rFonts w:ascii="Times New Roman" w:hAnsi="Times New Roman" w:cs="Times New Roman"/>
          <w:b/>
          <w:sz w:val="24"/>
          <w:szCs w:val="24"/>
        </w:rPr>
        <w:t xml:space="preserve">abril </w:t>
      </w:r>
      <w:r w:rsidR="00D54845" w:rsidRPr="00375620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Pr="00375620">
        <w:rPr>
          <w:rFonts w:ascii="Times New Roman" w:hAnsi="Times New Roman" w:cs="Times New Roman"/>
          <w:b/>
          <w:sz w:val="24"/>
          <w:szCs w:val="24"/>
        </w:rPr>
        <w:t>2024</w:t>
      </w:r>
      <w:r w:rsidR="00D54845" w:rsidRPr="00375620">
        <w:rPr>
          <w:rFonts w:ascii="Times New Roman" w:hAnsi="Times New Roman" w:cs="Times New Roman"/>
          <w:sz w:val="24"/>
          <w:szCs w:val="24"/>
        </w:rPr>
        <w:t xml:space="preserve">, nos termos </w:t>
      </w:r>
      <w:r w:rsidRPr="00375620">
        <w:rPr>
          <w:rFonts w:ascii="Times New Roman" w:hAnsi="Times New Roman" w:cs="Times New Roman"/>
          <w:sz w:val="24"/>
          <w:szCs w:val="24"/>
        </w:rPr>
        <w:t xml:space="preserve">do Estatuto Social e do Edital de Convocação, </w:t>
      </w:r>
      <w:r w:rsidR="00D54845" w:rsidRPr="00375620">
        <w:rPr>
          <w:rFonts w:ascii="Times New Roman" w:hAnsi="Times New Roman" w:cs="Times New Roman"/>
          <w:sz w:val="24"/>
          <w:szCs w:val="24"/>
        </w:rPr>
        <w:t>com a composição</w:t>
      </w:r>
      <w:r w:rsidR="001A028D" w:rsidRPr="00375620">
        <w:rPr>
          <w:rFonts w:ascii="Times New Roman" w:hAnsi="Times New Roman" w:cs="Times New Roman"/>
          <w:sz w:val="24"/>
          <w:szCs w:val="24"/>
        </w:rPr>
        <w:t xml:space="preserve"> indicada no ANEXO I.</w:t>
      </w:r>
    </w:p>
    <w:p w14:paraId="0D101013" w14:textId="77777777" w:rsidR="00D02AD0" w:rsidRDefault="00D02AD0" w:rsidP="00FD79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2830A5" w14:textId="349D2E90" w:rsidR="001A028D" w:rsidRPr="00375620" w:rsidRDefault="001A028D" w:rsidP="00FD79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 xml:space="preserve">Documentos </w:t>
      </w:r>
      <w:r w:rsidR="00F90779" w:rsidRPr="00375620">
        <w:rPr>
          <w:rFonts w:ascii="Times New Roman" w:hAnsi="Times New Roman" w:cs="Times New Roman"/>
          <w:sz w:val="24"/>
          <w:szCs w:val="24"/>
        </w:rPr>
        <w:t xml:space="preserve">que deverão ser apresentados </w:t>
      </w:r>
      <w:r w:rsidR="00DD00A7" w:rsidRPr="00375620">
        <w:rPr>
          <w:rFonts w:ascii="Times New Roman" w:hAnsi="Times New Roman" w:cs="Times New Roman"/>
          <w:sz w:val="24"/>
          <w:szCs w:val="24"/>
        </w:rPr>
        <w:t>neste ato</w:t>
      </w:r>
      <w:r w:rsidR="008A1974">
        <w:rPr>
          <w:rFonts w:ascii="Times New Roman" w:hAnsi="Times New Roman" w:cs="Times New Roman"/>
          <w:sz w:val="24"/>
          <w:szCs w:val="24"/>
        </w:rPr>
        <w:t xml:space="preserve"> (originais ou cópias autenticadas)</w:t>
      </w:r>
      <w:r w:rsidR="00375620" w:rsidRPr="00375620">
        <w:rPr>
          <w:rFonts w:ascii="Times New Roman" w:hAnsi="Times New Roman" w:cs="Times New Roman"/>
          <w:sz w:val="24"/>
          <w:szCs w:val="24"/>
        </w:rPr>
        <w:t xml:space="preserve">: </w:t>
      </w:r>
      <w:r w:rsidR="00DD00A7" w:rsidRPr="003756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DEF7A4" w14:textId="3CFAC122" w:rsidR="001A028D" w:rsidRPr="00FD79AA" w:rsidRDefault="006974E9" w:rsidP="00FD79AA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D79AA">
        <w:rPr>
          <w:rFonts w:ascii="Times New Roman" w:hAnsi="Times New Roman" w:cs="Times New Roman"/>
          <w:i/>
          <w:iCs/>
          <w:sz w:val="20"/>
          <w:szCs w:val="20"/>
        </w:rPr>
        <w:t>Carteira de Identidade</w:t>
      </w:r>
      <w:r w:rsidR="001A028D" w:rsidRPr="00FD79AA">
        <w:rPr>
          <w:rFonts w:ascii="Times New Roman" w:hAnsi="Times New Roman" w:cs="Times New Roman"/>
          <w:i/>
          <w:iCs/>
          <w:sz w:val="20"/>
          <w:szCs w:val="20"/>
        </w:rPr>
        <w:t>;</w:t>
      </w:r>
    </w:p>
    <w:p w14:paraId="50CF3647" w14:textId="01E003B2" w:rsidR="001A028D" w:rsidRPr="00FD79AA" w:rsidRDefault="006974E9" w:rsidP="00FD79AA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D79AA">
        <w:rPr>
          <w:rFonts w:ascii="Times New Roman" w:hAnsi="Times New Roman" w:cs="Times New Roman"/>
          <w:i/>
          <w:iCs/>
          <w:sz w:val="20"/>
          <w:szCs w:val="20"/>
        </w:rPr>
        <w:t>Certidão de Regularidade do CPF;</w:t>
      </w:r>
    </w:p>
    <w:p w14:paraId="75DCDADF" w14:textId="2144B5F6" w:rsidR="009B39FA" w:rsidRPr="00FD79AA" w:rsidRDefault="009B39FA" w:rsidP="00FD79AA">
      <w:pPr>
        <w:pStyle w:val="PargrafodaLista"/>
        <w:numPr>
          <w:ilvl w:val="1"/>
          <w:numId w:val="6"/>
        </w:numPr>
        <w:tabs>
          <w:tab w:val="left" w:pos="2180"/>
        </w:tabs>
        <w:spacing w:after="0" w:line="360" w:lineRule="auto"/>
        <w:ind w:right="-16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D79AA">
        <w:rPr>
          <w:rFonts w:ascii="Times New Roman" w:hAnsi="Times New Roman" w:cs="Times New Roman"/>
          <w:i/>
          <w:iCs/>
          <w:sz w:val="20"/>
          <w:szCs w:val="20"/>
        </w:rPr>
        <w:t>Declaração de imposto de renda atual ou declaração de próprio punho dos bens móveis e imóveis de sua</w:t>
      </w:r>
      <w:r w:rsidRPr="00FD79AA">
        <w:rPr>
          <w:rFonts w:ascii="Times New Roman" w:hAnsi="Times New Roman" w:cs="Times New Roman"/>
          <w:i/>
          <w:iCs/>
          <w:spacing w:val="-22"/>
          <w:sz w:val="20"/>
          <w:szCs w:val="20"/>
        </w:rPr>
        <w:t xml:space="preserve"> </w:t>
      </w:r>
      <w:r w:rsidRPr="00FD79AA">
        <w:rPr>
          <w:rFonts w:ascii="Times New Roman" w:hAnsi="Times New Roman" w:cs="Times New Roman"/>
          <w:i/>
          <w:iCs/>
          <w:sz w:val="20"/>
          <w:szCs w:val="20"/>
        </w:rPr>
        <w:t>propriedade</w:t>
      </w:r>
      <w:r w:rsidR="00375620" w:rsidRPr="00FD79AA">
        <w:rPr>
          <w:rFonts w:ascii="Times New Roman" w:hAnsi="Times New Roman" w:cs="Times New Roman"/>
          <w:i/>
          <w:iCs/>
          <w:sz w:val="20"/>
          <w:szCs w:val="20"/>
        </w:rPr>
        <w:t xml:space="preserve"> - exclusivamente para candidatos a Presidente, Vice-Presidente e Diretores Financeiros (art. 45, inc. IV);</w:t>
      </w:r>
    </w:p>
    <w:p w14:paraId="34C5A3BC" w14:textId="71259E8D" w:rsidR="009B39FA" w:rsidRPr="00FD79AA" w:rsidRDefault="009B39FA" w:rsidP="00FD79AA">
      <w:pPr>
        <w:pStyle w:val="PargrafodaLista"/>
        <w:numPr>
          <w:ilvl w:val="1"/>
          <w:numId w:val="6"/>
        </w:numPr>
        <w:tabs>
          <w:tab w:val="left" w:pos="2180"/>
        </w:tabs>
        <w:spacing w:after="0" w:line="360" w:lineRule="auto"/>
        <w:ind w:right="-16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D79AA">
        <w:rPr>
          <w:rFonts w:ascii="Times New Roman" w:hAnsi="Times New Roman" w:cs="Times New Roman"/>
          <w:i/>
          <w:iCs/>
          <w:sz w:val="20"/>
          <w:szCs w:val="20"/>
        </w:rPr>
        <w:t>Certidões negativas cíveis, criminais e eleitorais</w:t>
      </w:r>
      <w:r w:rsidR="00375620" w:rsidRPr="00FD79AA">
        <w:rPr>
          <w:rFonts w:ascii="Times New Roman" w:hAnsi="Times New Roman" w:cs="Times New Roman"/>
          <w:i/>
          <w:iCs/>
          <w:sz w:val="20"/>
          <w:szCs w:val="20"/>
        </w:rPr>
        <w:t xml:space="preserve"> - exclusivamente para candidatos a Presidente, Vice-Presidente e Diretores Financeiros (art. 45, inc. IV)</w:t>
      </w:r>
      <w:r w:rsidRPr="00FD79AA">
        <w:rPr>
          <w:rFonts w:ascii="Times New Roman" w:hAnsi="Times New Roman" w:cs="Times New Roman"/>
          <w:i/>
          <w:iCs/>
          <w:sz w:val="20"/>
          <w:szCs w:val="20"/>
        </w:rPr>
        <w:t>;</w:t>
      </w:r>
    </w:p>
    <w:p w14:paraId="1D272D8E" w14:textId="25451BD1" w:rsidR="009B39FA" w:rsidRPr="00FD79AA" w:rsidRDefault="009B39FA" w:rsidP="00FD79AA">
      <w:pPr>
        <w:pStyle w:val="PargrafodaLista"/>
        <w:numPr>
          <w:ilvl w:val="1"/>
          <w:numId w:val="6"/>
        </w:numPr>
        <w:spacing w:after="0" w:line="360" w:lineRule="auto"/>
        <w:ind w:right="-16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D79AA">
        <w:rPr>
          <w:rFonts w:ascii="Times New Roman" w:hAnsi="Times New Roman" w:cs="Times New Roman"/>
          <w:i/>
          <w:iCs/>
          <w:sz w:val="20"/>
          <w:szCs w:val="20"/>
        </w:rPr>
        <w:t>Declaração sob as penas da lei de não ser inelegível, nos termos do inciso VI deste</w:t>
      </w:r>
      <w:r w:rsidRPr="00FD79AA">
        <w:rPr>
          <w:rFonts w:ascii="Times New Roman" w:hAnsi="Times New Roman" w:cs="Times New Roman"/>
          <w:i/>
          <w:iCs/>
          <w:spacing w:val="-5"/>
          <w:sz w:val="20"/>
          <w:szCs w:val="20"/>
        </w:rPr>
        <w:t xml:space="preserve"> </w:t>
      </w:r>
      <w:r w:rsidRPr="00FD79AA">
        <w:rPr>
          <w:rFonts w:ascii="Times New Roman" w:hAnsi="Times New Roman" w:cs="Times New Roman"/>
          <w:i/>
          <w:iCs/>
          <w:sz w:val="20"/>
          <w:szCs w:val="20"/>
        </w:rPr>
        <w:t>artigo</w:t>
      </w:r>
      <w:r w:rsidR="00375620" w:rsidRPr="00FD79AA">
        <w:rPr>
          <w:rFonts w:ascii="Times New Roman" w:hAnsi="Times New Roman" w:cs="Times New Roman"/>
          <w:i/>
          <w:iCs/>
          <w:sz w:val="20"/>
          <w:szCs w:val="20"/>
        </w:rPr>
        <w:t xml:space="preserve"> - exclusivamente para candidatos a Presidente, Vice-Presidente e Diretores Financeiros (art. 45, inc. IV)</w:t>
      </w:r>
      <w:r w:rsidRPr="00FD79AA">
        <w:rPr>
          <w:rFonts w:ascii="Times New Roman" w:hAnsi="Times New Roman" w:cs="Times New Roman"/>
          <w:i/>
          <w:iCs/>
          <w:sz w:val="20"/>
          <w:szCs w:val="20"/>
        </w:rPr>
        <w:t>;</w:t>
      </w:r>
    </w:p>
    <w:p w14:paraId="030B544A" w14:textId="7B9E0921" w:rsidR="009B39FA" w:rsidRPr="00FD79AA" w:rsidRDefault="009B39FA" w:rsidP="00FD79AA">
      <w:pPr>
        <w:pStyle w:val="PargrafodaLista"/>
        <w:numPr>
          <w:ilvl w:val="1"/>
          <w:numId w:val="6"/>
        </w:numPr>
        <w:spacing w:after="0" w:line="360" w:lineRule="auto"/>
        <w:ind w:right="-16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D79AA">
        <w:rPr>
          <w:rFonts w:ascii="Times New Roman" w:hAnsi="Times New Roman" w:cs="Times New Roman"/>
          <w:i/>
          <w:iCs/>
          <w:sz w:val="20"/>
          <w:szCs w:val="20"/>
        </w:rPr>
        <w:t xml:space="preserve">Comprovante de </w:t>
      </w:r>
      <w:r w:rsidR="003C2419">
        <w:rPr>
          <w:rFonts w:ascii="Times New Roman" w:hAnsi="Times New Roman" w:cs="Times New Roman"/>
          <w:i/>
          <w:iCs/>
          <w:sz w:val="20"/>
          <w:szCs w:val="20"/>
        </w:rPr>
        <w:t>endereço</w:t>
      </w:r>
      <w:r w:rsidR="007D4B4D" w:rsidRPr="00FD79AA">
        <w:rPr>
          <w:rFonts w:ascii="Times New Roman" w:hAnsi="Times New Roman" w:cs="Times New Roman"/>
          <w:i/>
          <w:iCs/>
          <w:sz w:val="20"/>
          <w:szCs w:val="20"/>
        </w:rPr>
        <w:t xml:space="preserve"> atualizado (máximo </w:t>
      </w:r>
      <w:r w:rsidR="003C2419">
        <w:rPr>
          <w:rFonts w:ascii="Times New Roman" w:hAnsi="Times New Roman" w:cs="Times New Roman"/>
          <w:i/>
          <w:iCs/>
          <w:sz w:val="20"/>
          <w:szCs w:val="20"/>
        </w:rPr>
        <w:t>90</w:t>
      </w:r>
      <w:r w:rsidR="007D4B4D" w:rsidRPr="00FD79A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3C2419">
        <w:rPr>
          <w:rFonts w:ascii="Times New Roman" w:hAnsi="Times New Roman" w:cs="Times New Roman"/>
          <w:i/>
          <w:iCs/>
          <w:sz w:val="20"/>
          <w:szCs w:val="20"/>
        </w:rPr>
        <w:t>dias</w:t>
      </w:r>
      <w:r w:rsidR="007D4B4D" w:rsidRPr="00FD79AA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FD79AA">
        <w:rPr>
          <w:rFonts w:ascii="Times New Roman" w:hAnsi="Times New Roman" w:cs="Times New Roman"/>
          <w:i/>
          <w:iCs/>
          <w:sz w:val="20"/>
          <w:szCs w:val="20"/>
        </w:rPr>
        <w:t>;</w:t>
      </w:r>
    </w:p>
    <w:p w14:paraId="64AD5B18" w14:textId="53E5032E" w:rsidR="009B39FA" w:rsidRPr="00FD79AA" w:rsidRDefault="009B39FA" w:rsidP="00FD79AA">
      <w:pPr>
        <w:pStyle w:val="PargrafodaLista"/>
        <w:numPr>
          <w:ilvl w:val="1"/>
          <w:numId w:val="6"/>
        </w:numPr>
        <w:spacing w:after="0" w:line="360" w:lineRule="auto"/>
        <w:ind w:right="-16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D79AA">
        <w:rPr>
          <w:rFonts w:ascii="Times New Roman" w:hAnsi="Times New Roman" w:cs="Times New Roman"/>
          <w:i/>
          <w:iCs/>
          <w:sz w:val="20"/>
          <w:szCs w:val="20"/>
        </w:rPr>
        <w:t>Termo de</w:t>
      </w:r>
      <w:r w:rsidRPr="00FD79AA"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 w:rsidRPr="00FD79AA">
        <w:rPr>
          <w:rFonts w:ascii="Times New Roman" w:hAnsi="Times New Roman" w:cs="Times New Roman"/>
          <w:i/>
          <w:iCs/>
          <w:sz w:val="20"/>
          <w:szCs w:val="20"/>
        </w:rPr>
        <w:t>compromisso</w:t>
      </w:r>
      <w:r w:rsidR="00375620" w:rsidRPr="00FD79AA">
        <w:rPr>
          <w:rFonts w:ascii="Times New Roman" w:hAnsi="Times New Roman" w:cs="Times New Roman"/>
          <w:i/>
          <w:iCs/>
          <w:sz w:val="20"/>
          <w:szCs w:val="20"/>
        </w:rPr>
        <w:t xml:space="preserve"> - exclusivamente para candidatos a Presidente, Vice-Presidente e Diretores Financeiros (art. 45, inc. IV</w:t>
      </w:r>
      <w:proofErr w:type="gramStart"/>
      <w:r w:rsidR="00375620" w:rsidRPr="00FD79AA">
        <w:rPr>
          <w:rFonts w:ascii="Times New Roman" w:hAnsi="Times New Roman" w:cs="Times New Roman"/>
          <w:i/>
          <w:iCs/>
          <w:sz w:val="20"/>
          <w:szCs w:val="20"/>
        </w:rPr>
        <w:t>):</w:t>
      </w:r>
      <w:r w:rsidRPr="00FD79AA">
        <w:rPr>
          <w:rFonts w:ascii="Times New Roman" w:hAnsi="Times New Roman" w:cs="Times New Roman"/>
          <w:i/>
          <w:iCs/>
          <w:sz w:val="20"/>
          <w:szCs w:val="20"/>
        </w:rPr>
        <w:t>.</w:t>
      </w:r>
      <w:proofErr w:type="gramEnd"/>
    </w:p>
    <w:p w14:paraId="1FF9513B" w14:textId="0CCFC3B7" w:rsidR="00322857" w:rsidRPr="002F4647" w:rsidRDefault="00EB7EF8" w:rsidP="002F46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647">
        <w:rPr>
          <w:rFonts w:ascii="Times New Roman" w:hAnsi="Times New Roman" w:cs="Times New Roman"/>
          <w:sz w:val="24"/>
          <w:szCs w:val="24"/>
        </w:rPr>
        <w:t xml:space="preserve">Indica-se para recebimento de qualquer comunicação referente </w:t>
      </w:r>
      <w:r w:rsidR="00986A0F" w:rsidRPr="002F4647">
        <w:rPr>
          <w:rFonts w:ascii="Times New Roman" w:hAnsi="Times New Roman" w:cs="Times New Roman"/>
          <w:sz w:val="24"/>
          <w:szCs w:val="24"/>
        </w:rPr>
        <w:t xml:space="preserve">à eleição biênio 2024/2026 o endereço de e-mail: ____________________________, presumindo-se recebida qualquer mensagem encaminhada </w:t>
      </w:r>
      <w:r w:rsidR="006C21AE" w:rsidRPr="002F4647">
        <w:rPr>
          <w:rFonts w:ascii="Times New Roman" w:hAnsi="Times New Roman" w:cs="Times New Roman"/>
          <w:sz w:val="24"/>
          <w:szCs w:val="24"/>
        </w:rPr>
        <w:t>ao referido endereço eletrônico.</w:t>
      </w:r>
    </w:p>
    <w:p w14:paraId="3FB340CB" w14:textId="77777777" w:rsidR="001A13FA" w:rsidRPr="00375620" w:rsidRDefault="001A13FA" w:rsidP="003756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622A9E" w14:textId="77777777" w:rsidR="001A028D" w:rsidRPr="00375620" w:rsidRDefault="001A028D" w:rsidP="0037562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 xml:space="preserve">Sorocaba, </w:t>
      </w:r>
      <w:proofErr w:type="spellStart"/>
      <w:r w:rsidRPr="00375620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Pr="0037562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75620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375620">
        <w:rPr>
          <w:rFonts w:ascii="Times New Roman" w:hAnsi="Times New Roman" w:cs="Times New Roman"/>
          <w:sz w:val="24"/>
          <w:szCs w:val="24"/>
        </w:rPr>
        <w:t xml:space="preserve"> de 2024.</w:t>
      </w:r>
    </w:p>
    <w:p w14:paraId="78239333" w14:textId="77777777" w:rsidR="001A028D" w:rsidRPr="00375620" w:rsidRDefault="001A028D" w:rsidP="003756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D2FE52" w14:textId="3F65A32A" w:rsidR="001A028D" w:rsidRPr="00375620" w:rsidRDefault="001A028D" w:rsidP="003756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>_____</w:t>
      </w:r>
      <w:r w:rsidR="00840ADC">
        <w:rPr>
          <w:rFonts w:ascii="Times New Roman" w:hAnsi="Times New Roman" w:cs="Times New Roman"/>
          <w:sz w:val="24"/>
          <w:szCs w:val="24"/>
        </w:rPr>
        <w:t>__________________</w:t>
      </w:r>
      <w:r w:rsidRPr="00375620">
        <w:rPr>
          <w:rFonts w:ascii="Times New Roman" w:hAnsi="Times New Roman" w:cs="Times New Roman"/>
          <w:sz w:val="24"/>
          <w:szCs w:val="24"/>
        </w:rPr>
        <w:t>____________________________</w:t>
      </w:r>
    </w:p>
    <w:p w14:paraId="44734DC1" w14:textId="3905D6F7" w:rsidR="001A028D" w:rsidRPr="00375620" w:rsidRDefault="001A028D" w:rsidP="003756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>N</w:t>
      </w:r>
      <w:r w:rsidR="00840ADC">
        <w:rPr>
          <w:rFonts w:ascii="Times New Roman" w:hAnsi="Times New Roman" w:cs="Times New Roman"/>
          <w:sz w:val="24"/>
          <w:szCs w:val="24"/>
        </w:rPr>
        <w:t>ome:</w:t>
      </w:r>
    </w:p>
    <w:p w14:paraId="167AC746" w14:textId="77777777" w:rsidR="001A028D" w:rsidRPr="00375620" w:rsidRDefault="001A028D" w:rsidP="003756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>CPF:</w:t>
      </w:r>
    </w:p>
    <w:p w14:paraId="3778CA4C" w14:textId="371E5A11" w:rsidR="008F3EAA" w:rsidRPr="008F3EAA" w:rsidRDefault="008F3EAA" w:rsidP="008F3E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F3EA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ANEXO I</w:t>
      </w:r>
    </w:p>
    <w:p w14:paraId="73B21D67" w14:textId="77777777" w:rsidR="00DD6042" w:rsidRDefault="00DD6042" w:rsidP="00A659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B44EEB" w14:textId="2AD29015" w:rsidR="00A659FE" w:rsidRPr="00DD6042" w:rsidRDefault="00DD6042" w:rsidP="00DD6042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6042">
        <w:rPr>
          <w:rFonts w:ascii="Times New Roman" w:hAnsi="Times New Roman" w:cs="Times New Roman"/>
          <w:b/>
          <w:bCs/>
          <w:sz w:val="24"/>
          <w:szCs w:val="24"/>
        </w:rPr>
        <w:t>PRESIDENTE:</w:t>
      </w:r>
    </w:p>
    <w:p w14:paraId="5D44694F" w14:textId="77777777" w:rsidR="00A659FE" w:rsidRPr="00A659FE" w:rsidRDefault="00A659FE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9FE">
        <w:rPr>
          <w:rFonts w:ascii="Times New Roman" w:hAnsi="Times New Roman" w:cs="Times New Roman"/>
          <w:sz w:val="24"/>
          <w:szCs w:val="24"/>
        </w:rPr>
        <w:t>Nome:</w:t>
      </w:r>
    </w:p>
    <w:p w14:paraId="3EBFEE02" w14:textId="53699C16" w:rsidR="00DD6042" w:rsidRPr="00A659FE" w:rsidRDefault="00DD604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RG</w:t>
      </w:r>
      <w:r w:rsidRPr="00A659FE">
        <w:rPr>
          <w:rFonts w:ascii="Times New Roman" w:hAnsi="Times New Roman" w:cs="Times New Roman"/>
          <w:sz w:val="24"/>
          <w:szCs w:val="24"/>
        </w:rPr>
        <w:t>:</w:t>
      </w:r>
    </w:p>
    <w:p w14:paraId="6AFB2C55" w14:textId="77777777" w:rsidR="00DD6042" w:rsidRPr="00A659FE" w:rsidRDefault="00DD604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9FE">
        <w:rPr>
          <w:rFonts w:ascii="Times New Roman" w:hAnsi="Times New Roman" w:cs="Times New Roman"/>
          <w:sz w:val="24"/>
          <w:szCs w:val="24"/>
        </w:rPr>
        <w:t>CPF:</w:t>
      </w:r>
    </w:p>
    <w:p w14:paraId="2FBA0936" w14:textId="5CDBAF90" w:rsidR="00A659FE" w:rsidRPr="00A659FE" w:rsidRDefault="00DD604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Endereço completo</w:t>
      </w:r>
      <w:r w:rsidR="00A659FE" w:rsidRPr="00A659FE">
        <w:rPr>
          <w:rFonts w:ascii="Times New Roman" w:hAnsi="Times New Roman" w:cs="Times New Roman"/>
          <w:sz w:val="24"/>
          <w:szCs w:val="24"/>
        </w:rPr>
        <w:t>:</w:t>
      </w:r>
    </w:p>
    <w:p w14:paraId="1659BDA7" w14:textId="77777777" w:rsidR="00DD6042" w:rsidRDefault="00DD604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Celular:</w:t>
      </w:r>
    </w:p>
    <w:p w14:paraId="78B000D7" w14:textId="49213FF1" w:rsidR="00A659FE" w:rsidRDefault="00DD604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</w:p>
    <w:p w14:paraId="37750847" w14:textId="77777777" w:rsidR="00DD6042" w:rsidRPr="00A659FE" w:rsidRDefault="00DD6042" w:rsidP="00DD60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31D38AF" w14:textId="19A87140" w:rsidR="00A659FE" w:rsidRPr="00DD6042" w:rsidRDefault="00DD6042" w:rsidP="00DD6042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6042">
        <w:rPr>
          <w:rFonts w:ascii="Times New Roman" w:hAnsi="Times New Roman" w:cs="Times New Roman"/>
          <w:b/>
          <w:bCs/>
          <w:sz w:val="24"/>
          <w:szCs w:val="24"/>
        </w:rPr>
        <w:t xml:space="preserve">VICE-PRESIDENTE: </w:t>
      </w:r>
    </w:p>
    <w:p w14:paraId="7B5CAB53" w14:textId="77777777" w:rsidR="00DD6042" w:rsidRDefault="00DD604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Nome:</w:t>
      </w:r>
    </w:p>
    <w:p w14:paraId="2A549C64" w14:textId="01F6FD36" w:rsidR="00DD6042" w:rsidRPr="00DD6042" w:rsidRDefault="00DD604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RG:</w:t>
      </w:r>
    </w:p>
    <w:p w14:paraId="0B006ACB" w14:textId="77777777" w:rsidR="00DD6042" w:rsidRPr="00DD6042" w:rsidRDefault="00DD604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CPF:</w:t>
      </w:r>
    </w:p>
    <w:p w14:paraId="2A0DA5A5" w14:textId="77777777" w:rsidR="00DD6042" w:rsidRPr="00DD6042" w:rsidRDefault="00DD604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Endereço completo:</w:t>
      </w:r>
    </w:p>
    <w:p w14:paraId="689871BF" w14:textId="77777777" w:rsidR="00DD6042" w:rsidRPr="00DD6042" w:rsidRDefault="00DD604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Celular:</w:t>
      </w:r>
    </w:p>
    <w:p w14:paraId="3B509F2D" w14:textId="77777777" w:rsidR="00DD6042" w:rsidRPr="00DD6042" w:rsidRDefault="00DD604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 xml:space="preserve">E-mail: </w:t>
      </w:r>
    </w:p>
    <w:p w14:paraId="41AB2F3D" w14:textId="77777777" w:rsidR="00DD6042" w:rsidRDefault="00DD6042" w:rsidP="00A659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5EFC1F8" w14:textId="47FBF6CC" w:rsidR="00A659FE" w:rsidRPr="00DD75CB" w:rsidRDefault="00DD75CB" w:rsidP="00DD75CB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75CB">
        <w:rPr>
          <w:rFonts w:ascii="Times New Roman" w:hAnsi="Times New Roman" w:cs="Times New Roman"/>
          <w:b/>
          <w:bCs/>
          <w:sz w:val="24"/>
          <w:szCs w:val="24"/>
        </w:rPr>
        <w:t xml:space="preserve">1º DIRETOR SECRETÁRIO: </w:t>
      </w:r>
    </w:p>
    <w:p w14:paraId="7BA18F3B" w14:textId="77777777" w:rsidR="00DD75CB" w:rsidRPr="00A659FE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9FE">
        <w:rPr>
          <w:rFonts w:ascii="Times New Roman" w:hAnsi="Times New Roman" w:cs="Times New Roman"/>
          <w:sz w:val="24"/>
          <w:szCs w:val="24"/>
        </w:rPr>
        <w:t>Nome:</w:t>
      </w:r>
    </w:p>
    <w:p w14:paraId="0000C03A" w14:textId="77777777" w:rsidR="00DD75CB" w:rsidRPr="00A659FE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RG</w:t>
      </w:r>
      <w:r w:rsidRPr="00A659FE">
        <w:rPr>
          <w:rFonts w:ascii="Times New Roman" w:hAnsi="Times New Roman" w:cs="Times New Roman"/>
          <w:sz w:val="24"/>
          <w:szCs w:val="24"/>
        </w:rPr>
        <w:t>:</w:t>
      </w:r>
    </w:p>
    <w:p w14:paraId="37DB12DD" w14:textId="77777777" w:rsidR="00DD75CB" w:rsidRPr="00A659FE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9FE">
        <w:rPr>
          <w:rFonts w:ascii="Times New Roman" w:hAnsi="Times New Roman" w:cs="Times New Roman"/>
          <w:sz w:val="24"/>
          <w:szCs w:val="24"/>
        </w:rPr>
        <w:t>CPF:</w:t>
      </w:r>
    </w:p>
    <w:p w14:paraId="6A6F7F0D" w14:textId="77777777" w:rsidR="00DD75CB" w:rsidRPr="00A659FE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Endereço completo</w:t>
      </w:r>
      <w:r w:rsidRPr="00A659FE">
        <w:rPr>
          <w:rFonts w:ascii="Times New Roman" w:hAnsi="Times New Roman" w:cs="Times New Roman"/>
          <w:sz w:val="24"/>
          <w:szCs w:val="24"/>
        </w:rPr>
        <w:t>:</w:t>
      </w:r>
    </w:p>
    <w:p w14:paraId="526A0A63" w14:textId="77777777" w:rsidR="00DD75CB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Celular:</w:t>
      </w:r>
    </w:p>
    <w:p w14:paraId="491D4AAF" w14:textId="77777777" w:rsidR="00DD75CB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</w:p>
    <w:p w14:paraId="1BFE0340" w14:textId="77777777" w:rsidR="00DD75CB" w:rsidRDefault="00DD75CB" w:rsidP="00DD75C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E82D3C" w14:textId="5F595D1B" w:rsidR="00DD75CB" w:rsidRPr="00DD75CB" w:rsidRDefault="00DD75CB" w:rsidP="00DD75CB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75CB">
        <w:rPr>
          <w:rFonts w:ascii="Times New Roman" w:hAnsi="Times New Roman" w:cs="Times New Roman"/>
          <w:b/>
          <w:bCs/>
          <w:sz w:val="24"/>
          <w:szCs w:val="24"/>
        </w:rPr>
        <w:t xml:space="preserve">2º DIRETOR SECRETÁRIO: </w:t>
      </w:r>
    </w:p>
    <w:p w14:paraId="401C27B8" w14:textId="77777777" w:rsidR="00DD75CB" w:rsidRPr="00A659FE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9FE">
        <w:rPr>
          <w:rFonts w:ascii="Times New Roman" w:hAnsi="Times New Roman" w:cs="Times New Roman"/>
          <w:sz w:val="24"/>
          <w:szCs w:val="24"/>
        </w:rPr>
        <w:t>Nome:</w:t>
      </w:r>
    </w:p>
    <w:p w14:paraId="132C9E48" w14:textId="77777777" w:rsidR="00DD75CB" w:rsidRPr="00A659FE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RG</w:t>
      </w:r>
      <w:r w:rsidRPr="00A659FE">
        <w:rPr>
          <w:rFonts w:ascii="Times New Roman" w:hAnsi="Times New Roman" w:cs="Times New Roman"/>
          <w:sz w:val="24"/>
          <w:szCs w:val="24"/>
        </w:rPr>
        <w:t>:</w:t>
      </w:r>
    </w:p>
    <w:p w14:paraId="31C0DADE" w14:textId="77777777" w:rsidR="00DD75CB" w:rsidRPr="00A659FE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9FE">
        <w:rPr>
          <w:rFonts w:ascii="Times New Roman" w:hAnsi="Times New Roman" w:cs="Times New Roman"/>
          <w:sz w:val="24"/>
          <w:szCs w:val="24"/>
        </w:rPr>
        <w:t>CPF:</w:t>
      </w:r>
    </w:p>
    <w:p w14:paraId="4E993EA7" w14:textId="77777777" w:rsidR="00DD75CB" w:rsidRPr="00A659FE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Endereço completo</w:t>
      </w:r>
      <w:r w:rsidRPr="00A659FE">
        <w:rPr>
          <w:rFonts w:ascii="Times New Roman" w:hAnsi="Times New Roman" w:cs="Times New Roman"/>
          <w:sz w:val="24"/>
          <w:szCs w:val="24"/>
        </w:rPr>
        <w:t>:</w:t>
      </w:r>
    </w:p>
    <w:p w14:paraId="68057BDC" w14:textId="77777777" w:rsidR="00DD75CB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Celular:</w:t>
      </w:r>
    </w:p>
    <w:p w14:paraId="356D960B" w14:textId="58276750" w:rsidR="00AA22BF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E-mail:</w:t>
      </w:r>
    </w:p>
    <w:p w14:paraId="7AB33BC1" w14:textId="77777777" w:rsidR="00AA22BF" w:rsidRDefault="00AA22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355D3B" w14:textId="43B20C16" w:rsidR="00DD75CB" w:rsidRPr="00DD75CB" w:rsidRDefault="00DD75CB" w:rsidP="00DD75CB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75C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1º DIRETOR FINANCEIRO: </w:t>
      </w:r>
    </w:p>
    <w:p w14:paraId="19464527" w14:textId="77777777" w:rsidR="00DD75CB" w:rsidRPr="00A659FE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9FE">
        <w:rPr>
          <w:rFonts w:ascii="Times New Roman" w:hAnsi="Times New Roman" w:cs="Times New Roman"/>
          <w:sz w:val="24"/>
          <w:szCs w:val="24"/>
        </w:rPr>
        <w:t>Nome:</w:t>
      </w:r>
    </w:p>
    <w:p w14:paraId="37D79CCB" w14:textId="77777777" w:rsidR="00DD75CB" w:rsidRPr="00A659FE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RG</w:t>
      </w:r>
      <w:r w:rsidRPr="00A659FE">
        <w:rPr>
          <w:rFonts w:ascii="Times New Roman" w:hAnsi="Times New Roman" w:cs="Times New Roman"/>
          <w:sz w:val="24"/>
          <w:szCs w:val="24"/>
        </w:rPr>
        <w:t>:</w:t>
      </w:r>
    </w:p>
    <w:p w14:paraId="65A6F75A" w14:textId="77777777" w:rsidR="00DD75CB" w:rsidRPr="00A659FE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9FE">
        <w:rPr>
          <w:rFonts w:ascii="Times New Roman" w:hAnsi="Times New Roman" w:cs="Times New Roman"/>
          <w:sz w:val="24"/>
          <w:szCs w:val="24"/>
        </w:rPr>
        <w:t>CPF:</w:t>
      </w:r>
    </w:p>
    <w:p w14:paraId="516C2F35" w14:textId="77777777" w:rsidR="00DD75CB" w:rsidRPr="00A659FE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Endereço completo</w:t>
      </w:r>
      <w:r w:rsidRPr="00A659FE">
        <w:rPr>
          <w:rFonts w:ascii="Times New Roman" w:hAnsi="Times New Roman" w:cs="Times New Roman"/>
          <w:sz w:val="24"/>
          <w:szCs w:val="24"/>
        </w:rPr>
        <w:t>:</w:t>
      </w:r>
    </w:p>
    <w:p w14:paraId="3E5BD33B" w14:textId="77777777" w:rsidR="00DD75CB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Celular:</w:t>
      </w:r>
    </w:p>
    <w:p w14:paraId="63C34324" w14:textId="77777777" w:rsidR="00DD75CB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</w:p>
    <w:p w14:paraId="54F3AB92" w14:textId="77777777" w:rsidR="00DD75CB" w:rsidRDefault="00DD75CB" w:rsidP="00DD75C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09E4AB" w14:textId="6147DC7B" w:rsidR="00DD75CB" w:rsidRPr="00DD75CB" w:rsidRDefault="00DD75CB" w:rsidP="00DD75CB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75CB">
        <w:rPr>
          <w:rFonts w:ascii="Times New Roman" w:hAnsi="Times New Roman" w:cs="Times New Roman"/>
          <w:b/>
          <w:bCs/>
          <w:sz w:val="24"/>
          <w:szCs w:val="24"/>
        </w:rPr>
        <w:t xml:space="preserve">2º DIRETOR FINANCEIRO: </w:t>
      </w:r>
    </w:p>
    <w:p w14:paraId="4D964BC9" w14:textId="77777777" w:rsidR="00DD75CB" w:rsidRPr="00A659FE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9FE">
        <w:rPr>
          <w:rFonts w:ascii="Times New Roman" w:hAnsi="Times New Roman" w:cs="Times New Roman"/>
          <w:sz w:val="24"/>
          <w:szCs w:val="24"/>
        </w:rPr>
        <w:t>Nome:</w:t>
      </w:r>
    </w:p>
    <w:p w14:paraId="19E64BCB" w14:textId="77777777" w:rsidR="00DD75CB" w:rsidRPr="00A659FE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RG</w:t>
      </w:r>
      <w:r w:rsidRPr="00A659FE">
        <w:rPr>
          <w:rFonts w:ascii="Times New Roman" w:hAnsi="Times New Roman" w:cs="Times New Roman"/>
          <w:sz w:val="24"/>
          <w:szCs w:val="24"/>
        </w:rPr>
        <w:t>:</w:t>
      </w:r>
    </w:p>
    <w:p w14:paraId="32F66232" w14:textId="77777777" w:rsidR="00DD75CB" w:rsidRPr="00A659FE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9FE">
        <w:rPr>
          <w:rFonts w:ascii="Times New Roman" w:hAnsi="Times New Roman" w:cs="Times New Roman"/>
          <w:sz w:val="24"/>
          <w:szCs w:val="24"/>
        </w:rPr>
        <w:t>CPF:</w:t>
      </w:r>
    </w:p>
    <w:p w14:paraId="3121DB87" w14:textId="77777777" w:rsidR="00DD75CB" w:rsidRPr="00A659FE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Endereço completo</w:t>
      </w:r>
      <w:r w:rsidRPr="00A659FE">
        <w:rPr>
          <w:rFonts w:ascii="Times New Roman" w:hAnsi="Times New Roman" w:cs="Times New Roman"/>
          <w:sz w:val="24"/>
          <w:szCs w:val="24"/>
        </w:rPr>
        <w:t>:</w:t>
      </w:r>
    </w:p>
    <w:p w14:paraId="7AEF88D4" w14:textId="77777777" w:rsidR="00DD75CB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Celular:</w:t>
      </w:r>
    </w:p>
    <w:p w14:paraId="52613576" w14:textId="77777777" w:rsidR="00DD75CB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</w:p>
    <w:p w14:paraId="4D31FE0B" w14:textId="77777777" w:rsidR="00DD75CB" w:rsidRDefault="00DD75CB" w:rsidP="00A659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B8CFB88" w14:textId="15483BBC" w:rsidR="00DD75CB" w:rsidRPr="00DD75CB" w:rsidRDefault="00DD75CB" w:rsidP="00DD75CB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DIRETOR DE PATRIM</w:t>
      </w:r>
      <w:r w:rsidR="001A042F">
        <w:rPr>
          <w:rFonts w:ascii="Times New Roman" w:hAnsi="Times New Roman" w:cs="Times New Roman"/>
          <w:b/>
          <w:bCs/>
          <w:sz w:val="24"/>
          <w:szCs w:val="24"/>
        </w:rPr>
        <w:t>Ô</w:t>
      </w:r>
      <w:r>
        <w:rPr>
          <w:rFonts w:ascii="Times New Roman" w:hAnsi="Times New Roman" w:cs="Times New Roman"/>
          <w:b/>
          <w:bCs/>
          <w:sz w:val="24"/>
          <w:szCs w:val="24"/>
        </w:rPr>
        <w:t>NIO</w:t>
      </w:r>
      <w:r w:rsidRPr="00DD75C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0A9A5E69" w14:textId="77777777" w:rsidR="00DD75CB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Nome:</w:t>
      </w:r>
    </w:p>
    <w:p w14:paraId="5F2498FE" w14:textId="77777777" w:rsidR="00DD75CB" w:rsidRPr="00DD6042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RG:</w:t>
      </w:r>
    </w:p>
    <w:p w14:paraId="1A0E209E" w14:textId="77777777" w:rsidR="00DD75CB" w:rsidRPr="00DD6042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CPF:</w:t>
      </w:r>
    </w:p>
    <w:p w14:paraId="2B0606CC" w14:textId="77777777" w:rsidR="00DD75CB" w:rsidRPr="00DD6042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Endereço completo:</w:t>
      </w:r>
    </w:p>
    <w:p w14:paraId="213F78D5" w14:textId="77777777" w:rsidR="00DD75CB" w:rsidRPr="00DD6042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Celular:</w:t>
      </w:r>
    </w:p>
    <w:p w14:paraId="1B0B4A1D" w14:textId="77777777" w:rsidR="00DD75CB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 xml:space="preserve">E-mail: </w:t>
      </w:r>
    </w:p>
    <w:p w14:paraId="0DE3529E" w14:textId="77777777" w:rsidR="00DD75CB" w:rsidRPr="00DD6042" w:rsidRDefault="00DD75CB" w:rsidP="00DD75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FFF88BB" w14:textId="04496CC3" w:rsidR="00DD75CB" w:rsidRPr="00DD75CB" w:rsidRDefault="00DD75CB" w:rsidP="00DD75CB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75CB">
        <w:rPr>
          <w:rFonts w:ascii="Times New Roman" w:hAnsi="Times New Roman" w:cs="Times New Roman"/>
          <w:b/>
          <w:bCs/>
          <w:sz w:val="24"/>
          <w:szCs w:val="24"/>
        </w:rPr>
        <w:t xml:space="preserve">DIRETOR DE </w:t>
      </w:r>
      <w:r w:rsidR="001A5362">
        <w:rPr>
          <w:rFonts w:ascii="Times New Roman" w:hAnsi="Times New Roman" w:cs="Times New Roman"/>
          <w:b/>
          <w:bCs/>
          <w:sz w:val="24"/>
          <w:szCs w:val="24"/>
        </w:rPr>
        <w:t>COMUNICAÇÃO SOCIAL E EVENTOS</w:t>
      </w:r>
      <w:r w:rsidRPr="00DD75C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392D63A6" w14:textId="77777777" w:rsidR="00DD75CB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Nome:</w:t>
      </w:r>
    </w:p>
    <w:p w14:paraId="1D54A41C" w14:textId="77777777" w:rsidR="00DD75CB" w:rsidRPr="00DD6042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RG:</w:t>
      </w:r>
    </w:p>
    <w:p w14:paraId="5328809D" w14:textId="77777777" w:rsidR="00DD75CB" w:rsidRPr="00DD6042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CPF:</w:t>
      </w:r>
    </w:p>
    <w:p w14:paraId="53DAFAF3" w14:textId="77777777" w:rsidR="00DD75CB" w:rsidRPr="00DD6042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Endereço completo:</w:t>
      </w:r>
    </w:p>
    <w:p w14:paraId="12DA160B" w14:textId="77777777" w:rsidR="00DD75CB" w:rsidRPr="00DD6042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Celular:</w:t>
      </w:r>
    </w:p>
    <w:p w14:paraId="538C6EB3" w14:textId="77777777" w:rsidR="00DD75CB" w:rsidRPr="00DD6042" w:rsidRDefault="00DD75CB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 xml:space="preserve">E-mail: </w:t>
      </w:r>
    </w:p>
    <w:p w14:paraId="46B8A4C6" w14:textId="77777777" w:rsidR="00257582" w:rsidRDefault="00257582" w:rsidP="00375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E309FD6" w14:textId="60E41FCA" w:rsidR="001A5362" w:rsidRPr="001A5362" w:rsidRDefault="001A5362" w:rsidP="001A5362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A5362">
        <w:rPr>
          <w:rFonts w:ascii="Times New Roman" w:hAnsi="Times New Roman" w:cs="Times New Roman"/>
          <w:b/>
          <w:bCs/>
          <w:sz w:val="24"/>
          <w:szCs w:val="24"/>
        </w:rPr>
        <w:t xml:space="preserve">DIRETOR </w:t>
      </w:r>
      <w:r>
        <w:rPr>
          <w:rFonts w:ascii="Times New Roman" w:hAnsi="Times New Roman" w:cs="Times New Roman"/>
          <w:b/>
          <w:bCs/>
          <w:sz w:val="24"/>
          <w:szCs w:val="24"/>
        </w:rPr>
        <w:t>ACAD</w:t>
      </w:r>
      <w:r w:rsidR="001A042F">
        <w:rPr>
          <w:rFonts w:ascii="Times New Roman" w:hAnsi="Times New Roman" w:cs="Times New Roman"/>
          <w:b/>
          <w:bCs/>
          <w:sz w:val="24"/>
          <w:szCs w:val="24"/>
        </w:rPr>
        <w:t>Ê</w:t>
      </w:r>
      <w:r>
        <w:rPr>
          <w:rFonts w:ascii="Times New Roman" w:hAnsi="Times New Roman" w:cs="Times New Roman"/>
          <w:b/>
          <w:bCs/>
          <w:sz w:val="24"/>
          <w:szCs w:val="24"/>
        </w:rPr>
        <w:t>MICO</w:t>
      </w:r>
      <w:r w:rsidRPr="001A536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7A708837" w14:textId="77777777" w:rsidR="001A5362" w:rsidRDefault="001A536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Nome:</w:t>
      </w:r>
    </w:p>
    <w:p w14:paraId="4A269E04" w14:textId="77777777" w:rsidR="001A5362" w:rsidRPr="00DD6042" w:rsidRDefault="001A536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RG:</w:t>
      </w:r>
    </w:p>
    <w:p w14:paraId="4688D8FE" w14:textId="77777777" w:rsidR="001A5362" w:rsidRPr="00DD6042" w:rsidRDefault="001A536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CPF:</w:t>
      </w:r>
    </w:p>
    <w:p w14:paraId="0AF96470" w14:textId="77777777" w:rsidR="001A5362" w:rsidRPr="00DD6042" w:rsidRDefault="001A536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Endereço completo:</w:t>
      </w:r>
    </w:p>
    <w:p w14:paraId="1C8EE033" w14:textId="77777777" w:rsidR="001A5362" w:rsidRPr="00DD6042" w:rsidRDefault="001A536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Celular:</w:t>
      </w:r>
    </w:p>
    <w:p w14:paraId="303BD141" w14:textId="21157A0D" w:rsidR="00AA22BF" w:rsidRDefault="001A5362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E-mail:</w:t>
      </w:r>
    </w:p>
    <w:p w14:paraId="4FF80E9A" w14:textId="77777777" w:rsidR="00AA22BF" w:rsidRDefault="00AA22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D3447A" w14:textId="70592196" w:rsidR="006F03C6" w:rsidRPr="006F03C6" w:rsidRDefault="006F03C6" w:rsidP="006F03C6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F03C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DIRETOR </w:t>
      </w:r>
      <w:r>
        <w:rPr>
          <w:rFonts w:ascii="Times New Roman" w:hAnsi="Times New Roman" w:cs="Times New Roman"/>
          <w:b/>
          <w:bCs/>
          <w:sz w:val="24"/>
          <w:szCs w:val="24"/>
        </w:rPr>
        <w:t>DE ARQUITETURA E URBANISMO</w:t>
      </w:r>
      <w:r w:rsidRPr="006F03C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1BF6E18D" w14:textId="77777777" w:rsidR="006F03C6" w:rsidRDefault="006F03C6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Nome:</w:t>
      </w:r>
    </w:p>
    <w:p w14:paraId="6937A0E8" w14:textId="77777777" w:rsidR="006F03C6" w:rsidRPr="00DD6042" w:rsidRDefault="006F03C6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RG:</w:t>
      </w:r>
    </w:p>
    <w:p w14:paraId="1624D773" w14:textId="77777777" w:rsidR="006F03C6" w:rsidRPr="00DD6042" w:rsidRDefault="006F03C6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CPF:</w:t>
      </w:r>
    </w:p>
    <w:p w14:paraId="1E6A1139" w14:textId="77777777" w:rsidR="006F03C6" w:rsidRPr="00DD6042" w:rsidRDefault="006F03C6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Endereço completo:</w:t>
      </w:r>
    </w:p>
    <w:p w14:paraId="66238541" w14:textId="77777777" w:rsidR="006F03C6" w:rsidRPr="00DD6042" w:rsidRDefault="006F03C6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Celular:</w:t>
      </w:r>
    </w:p>
    <w:p w14:paraId="7BBC0EBD" w14:textId="77777777" w:rsidR="006F03C6" w:rsidRPr="00DD6042" w:rsidRDefault="006F03C6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 xml:space="preserve">E-mail: </w:t>
      </w:r>
    </w:p>
    <w:p w14:paraId="7B8A41B4" w14:textId="77777777" w:rsidR="00257582" w:rsidRDefault="00257582" w:rsidP="00375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308AAF8" w14:textId="64EBD0E6" w:rsidR="006F03C6" w:rsidRPr="006F03C6" w:rsidRDefault="006F03C6" w:rsidP="006F03C6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F03C6">
        <w:rPr>
          <w:rFonts w:ascii="Times New Roman" w:hAnsi="Times New Roman" w:cs="Times New Roman"/>
          <w:b/>
          <w:bCs/>
          <w:sz w:val="24"/>
          <w:szCs w:val="24"/>
        </w:rPr>
        <w:t xml:space="preserve">DIRETOR DE </w:t>
      </w:r>
      <w:r>
        <w:rPr>
          <w:rFonts w:ascii="Times New Roman" w:hAnsi="Times New Roman" w:cs="Times New Roman"/>
          <w:b/>
          <w:bCs/>
          <w:sz w:val="24"/>
          <w:szCs w:val="24"/>
        </w:rPr>
        <w:t>ENGENHARIA</w:t>
      </w:r>
      <w:r w:rsidRPr="006F03C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5E93E421" w14:textId="77777777" w:rsidR="006F03C6" w:rsidRDefault="006F03C6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Nome:</w:t>
      </w:r>
    </w:p>
    <w:p w14:paraId="6AA39F60" w14:textId="77777777" w:rsidR="006F03C6" w:rsidRPr="00DD6042" w:rsidRDefault="006F03C6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RG:</w:t>
      </w:r>
    </w:p>
    <w:p w14:paraId="22261A77" w14:textId="77777777" w:rsidR="006F03C6" w:rsidRPr="00DD6042" w:rsidRDefault="006F03C6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CPF:</w:t>
      </w:r>
    </w:p>
    <w:p w14:paraId="2AD212FC" w14:textId="77777777" w:rsidR="006F03C6" w:rsidRPr="00DD6042" w:rsidRDefault="006F03C6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Endereço completo:</w:t>
      </w:r>
    </w:p>
    <w:p w14:paraId="582F1986" w14:textId="77777777" w:rsidR="006F03C6" w:rsidRPr="00DD6042" w:rsidRDefault="006F03C6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>Celular:</w:t>
      </w:r>
    </w:p>
    <w:p w14:paraId="21F30A90" w14:textId="77777777" w:rsidR="006F03C6" w:rsidRPr="00DD6042" w:rsidRDefault="006F03C6" w:rsidP="00AA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042">
        <w:rPr>
          <w:rFonts w:ascii="Times New Roman" w:hAnsi="Times New Roman" w:cs="Times New Roman"/>
          <w:sz w:val="24"/>
          <w:szCs w:val="24"/>
        </w:rPr>
        <w:t xml:space="preserve">E-mail: </w:t>
      </w:r>
    </w:p>
    <w:p w14:paraId="4C1B9AE2" w14:textId="77777777" w:rsidR="00257582" w:rsidRDefault="00257582" w:rsidP="00375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D2E7477" w14:textId="5EC82C38" w:rsidR="006F03C6" w:rsidRPr="00375620" w:rsidRDefault="006F03C6" w:rsidP="006F03C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 xml:space="preserve">Sorocaba, </w:t>
      </w:r>
      <w:proofErr w:type="spellStart"/>
      <w:r w:rsidRPr="00375620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Pr="0037562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75620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375620">
        <w:rPr>
          <w:rFonts w:ascii="Times New Roman" w:hAnsi="Times New Roman" w:cs="Times New Roman"/>
          <w:sz w:val="24"/>
          <w:szCs w:val="24"/>
        </w:rPr>
        <w:t xml:space="preserve"> de 2024.</w:t>
      </w:r>
    </w:p>
    <w:p w14:paraId="1A36CB6E" w14:textId="77777777" w:rsidR="006F03C6" w:rsidRPr="00375620" w:rsidRDefault="006F03C6" w:rsidP="006F03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26F867" w14:textId="77777777" w:rsidR="006F03C6" w:rsidRPr="00375620" w:rsidRDefault="006F03C6" w:rsidP="006F03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145F29" w14:textId="4203BD62" w:rsidR="006F03C6" w:rsidRPr="00375620" w:rsidRDefault="006F03C6" w:rsidP="006F03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>_____</w:t>
      </w:r>
      <w:r w:rsidR="00045224">
        <w:rPr>
          <w:rFonts w:ascii="Times New Roman" w:hAnsi="Times New Roman" w:cs="Times New Roman"/>
          <w:sz w:val="24"/>
          <w:szCs w:val="24"/>
        </w:rPr>
        <w:t>__________________________</w:t>
      </w:r>
      <w:r w:rsidRPr="00375620">
        <w:rPr>
          <w:rFonts w:ascii="Times New Roman" w:hAnsi="Times New Roman" w:cs="Times New Roman"/>
          <w:sz w:val="24"/>
          <w:szCs w:val="24"/>
        </w:rPr>
        <w:t>____________________</w:t>
      </w:r>
    </w:p>
    <w:p w14:paraId="2D937645" w14:textId="2A767897" w:rsidR="006F03C6" w:rsidRPr="00375620" w:rsidRDefault="006F03C6" w:rsidP="006F03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>N</w:t>
      </w:r>
      <w:r w:rsidR="001A042F">
        <w:rPr>
          <w:rFonts w:ascii="Times New Roman" w:hAnsi="Times New Roman" w:cs="Times New Roman"/>
          <w:sz w:val="24"/>
          <w:szCs w:val="24"/>
        </w:rPr>
        <w:t>ome:</w:t>
      </w:r>
    </w:p>
    <w:p w14:paraId="0D2D0EC2" w14:textId="77777777" w:rsidR="006F03C6" w:rsidRPr="00375620" w:rsidRDefault="006F03C6" w:rsidP="006F03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>CPF:</w:t>
      </w:r>
    </w:p>
    <w:sectPr w:rsidR="006F03C6" w:rsidRPr="00375620" w:rsidSect="00EC2061">
      <w:headerReference w:type="default" r:id="rId8"/>
      <w:footerReference w:type="default" r:id="rId9"/>
      <w:pgSz w:w="11906" w:h="16838"/>
      <w:pgMar w:top="1985" w:right="1701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6728B2" w14:textId="77777777" w:rsidR="00EC2061" w:rsidRDefault="00EC2061" w:rsidP="00E01DF2">
      <w:pPr>
        <w:spacing w:after="0" w:line="240" w:lineRule="auto"/>
      </w:pPr>
      <w:r>
        <w:separator/>
      </w:r>
    </w:p>
  </w:endnote>
  <w:endnote w:type="continuationSeparator" w:id="0">
    <w:p w14:paraId="457EECB3" w14:textId="77777777" w:rsidR="00EC2061" w:rsidRDefault="00EC2061" w:rsidP="00E01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871A7" w14:textId="77777777" w:rsidR="00E01DF2" w:rsidRDefault="00EE4C25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CA116C" wp14:editId="2B0B3A6C">
          <wp:simplePos x="0" y="0"/>
          <wp:positionH relativeFrom="page">
            <wp:align>left</wp:align>
          </wp:positionH>
          <wp:positionV relativeFrom="paragraph">
            <wp:posOffset>-479425</wp:posOffset>
          </wp:positionV>
          <wp:extent cx="7559675" cy="1079500"/>
          <wp:effectExtent l="0" t="0" r="3175" b="635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0B3C1B" w14:textId="77777777" w:rsidR="00EC2061" w:rsidRDefault="00EC2061" w:rsidP="00E01DF2">
      <w:pPr>
        <w:spacing w:after="0" w:line="240" w:lineRule="auto"/>
      </w:pPr>
      <w:r>
        <w:separator/>
      </w:r>
    </w:p>
  </w:footnote>
  <w:footnote w:type="continuationSeparator" w:id="0">
    <w:p w14:paraId="7FC5E12D" w14:textId="77777777" w:rsidR="00EC2061" w:rsidRDefault="00EC2061" w:rsidP="00E01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F454A" w14:textId="77777777" w:rsidR="00E01DF2" w:rsidRDefault="00E01DF2" w:rsidP="00E01DF2">
    <w:pPr>
      <w:pStyle w:val="Cabealho"/>
      <w:tabs>
        <w:tab w:val="clear" w:pos="4252"/>
        <w:tab w:val="clear" w:pos="8504"/>
        <w:tab w:val="left" w:pos="691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6149698C" wp14:editId="5862FE7E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0000" cy="1079129"/>
          <wp:effectExtent l="0" t="0" r="3175" b="698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22849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C77F6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95B9F"/>
    <w:multiLevelType w:val="hybridMultilevel"/>
    <w:tmpl w:val="192C1A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16997"/>
    <w:multiLevelType w:val="hybridMultilevel"/>
    <w:tmpl w:val="30103EF8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95C4E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D66F3"/>
    <w:multiLevelType w:val="hybridMultilevel"/>
    <w:tmpl w:val="4D8A387C"/>
    <w:lvl w:ilvl="0" w:tplc="F912DD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E6B06"/>
    <w:multiLevelType w:val="hybridMultilevel"/>
    <w:tmpl w:val="9934FC72"/>
    <w:lvl w:ilvl="0" w:tplc="F912DD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E25D8"/>
    <w:multiLevelType w:val="hybridMultilevel"/>
    <w:tmpl w:val="4F8AD7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02D77"/>
    <w:multiLevelType w:val="hybridMultilevel"/>
    <w:tmpl w:val="30103EF8"/>
    <w:lvl w:ilvl="0" w:tplc="321A8AA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4B31A3"/>
    <w:multiLevelType w:val="hybridMultilevel"/>
    <w:tmpl w:val="EAFC6DE6"/>
    <w:lvl w:ilvl="0" w:tplc="0498B958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DA62FE"/>
    <w:multiLevelType w:val="hybridMultilevel"/>
    <w:tmpl w:val="CF8CE812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F3522A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51061D"/>
    <w:multiLevelType w:val="multilevel"/>
    <w:tmpl w:val="5FB07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2B0FA2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005955">
    <w:abstractNumId w:val="7"/>
  </w:num>
  <w:num w:numId="2" w16cid:durableId="1351027222">
    <w:abstractNumId w:val="12"/>
  </w:num>
  <w:num w:numId="3" w16cid:durableId="23752726">
    <w:abstractNumId w:val="8"/>
  </w:num>
  <w:num w:numId="4" w16cid:durableId="409929124">
    <w:abstractNumId w:val="3"/>
  </w:num>
  <w:num w:numId="5" w16cid:durableId="1498158174">
    <w:abstractNumId w:val="6"/>
  </w:num>
  <w:num w:numId="6" w16cid:durableId="1041399021">
    <w:abstractNumId w:val="2"/>
  </w:num>
  <w:num w:numId="7" w16cid:durableId="1065569752">
    <w:abstractNumId w:val="5"/>
  </w:num>
  <w:num w:numId="8" w16cid:durableId="917640425">
    <w:abstractNumId w:val="0"/>
  </w:num>
  <w:num w:numId="9" w16cid:durableId="1589968967">
    <w:abstractNumId w:val="13"/>
  </w:num>
  <w:num w:numId="10" w16cid:durableId="1405638704">
    <w:abstractNumId w:val="11"/>
  </w:num>
  <w:num w:numId="11" w16cid:durableId="1935899381">
    <w:abstractNumId w:val="4"/>
  </w:num>
  <w:num w:numId="12" w16cid:durableId="1829637898">
    <w:abstractNumId w:val="1"/>
  </w:num>
  <w:num w:numId="13" w16cid:durableId="1948274929">
    <w:abstractNumId w:val="9"/>
  </w:num>
  <w:num w:numId="14" w16cid:durableId="13962729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E81"/>
    <w:rsid w:val="00035486"/>
    <w:rsid w:val="00045224"/>
    <w:rsid w:val="000A1332"/>
    <w:rsid w:val="000A648D"/>
    <w:rsid w:val="000B1384"/>
    <w:rsid w:val="0016120B"/>
    <w:rsid w:val="001A028D"/>
    <w:rsid w:val="001A042F"/>
    <w:rsid w:val="001A04E4"/>
    <w:rsid w:val="001A13FA"/>
    <w:rsid w:val="001A5362"/>
    <w:rsid w:val="00227E64"/>
    <w:rsid w:val="00235F29"/>
    <w:rsid w:val="00257582"/>
    <w:rsid w:val="00267F99"/>
    <w:rsid w:val="00282147"/>
    <w:rsid w:val="00283EAC"/>
    <w:rsid w:val="002F4647"/>
    <w:rsid w:val="00320C77"/>
    <w:rsid w:val="00322857"/>
    <w:rsid w:val="00323C24"/>
    <w:rsid w:val="00362B0E"/>
    <w:rsid w:val="00375620"/>
    <w:rsid w:val="00375EED"/>
    <w:rsid w:val="003B0AFD"/>
    <w:rsid w:val="003C2419"/>
    <w:rsid w:val="003C2982"/>
    <w:rsid w:val="003F4AAE"/>
    <w:rsid w:val="00444488"/>
    <w:rsid w:val="00466C0E"/>
    <w:rsid w:val="004B2A6E"/>
    <w:rsid w:val="004B7C29"/>
    <w:rsid w:val="004F2581"/>
    <w:rsid w:val="005009FD"/>
    <w:rsid w:val="00506D2E"/>
    <w:rsid w:val="00513BD8"/>
    <w:rsid w:val="00541E24"/>
    <w:rsid w:val="00573EEC"/>
    <w:rsid w:val="00586B1E"/>
    <w:rsid w:val="005E27C5"/>
    <w:rsid w:val="00617110"/>
    <w:rsid w:val="00653ACE"/>
    <w:rsid w:val="0066198F"/>
    <w:rsid w:val="006974E9"/>
    <w:rsid w:val="006A1CF5"/>
    <w:rsid w:val="006C21AE"/>
    <w:rsid w:val="006F03C6"/>
    <w:rsid w:val="006F504D"/>
    <w:rsid w:val="00720017"/>
    <w:rsid w:val="007666AA"/>
    <w:rsid w:val="007C2CCB"/>
    <w:rsid w:val="007D4B4D"/>
    <w:rsid w:val="00840ADC"/>
    <w:rsid w:val="0085348C"/>
    <w:rsid w:val="008733CD"/>
    <w:rsid w:val="008847EE"/>
    <w:rsid w:val="008A1974"/>
    <w:rsid w:val="008F3EAA"/>
    <w:rsid w:val="009252B4"/>
    <w:rsid w:val="009409F0"/>
    <w:rsid w:val="00986A0F"/>
    <w:rsid w:val="009A135D"/>
    <w:rsid w:val="009B39FA"/>
    <w:rsid w:val="009C1E15"/>
    <w:rsid w:val="00A659FE"/>
    <w:rsid w:val="00AA22BF"/>
    <w:rsid w:val="00B50B19"/>
    <w:rsid w:val="00B51603"/>
    <w:rsid w:val="00B62BE3"/>
    <w:rsid w:val="00B70FCF"/>
    <w:rsid w:val="00B93663"/>
    <w:rsid w:val="00BC0044"/>
    <w:rsid w:val="00BF0E2C"/>
    <w:rsid w:val="00CC25C9"/>
    <w:rsid w:val="00D02AD0"/>
    <w:rsid w:val="00D2253F"/>
    <w:rsid w:val="00D2667F"/>
    <w:rsid w:val="00D3269C"/>
    <w:rsid w:val="00D45CE8"/>
    <w:rsid w:val="00D53C22"/>
    <w:rsid w:val="00D54845"/>
    <w:rsid w:val="00D8322A"/>
    <w:rsid w:val="00D959C5"/>
    <w:rsid w:val="00DB642F"/>
    <w:rsid w:val="00DD00A7"/>
    <w:rsid w:val="00DD2F2B"/>
    <w:rsid w:val="00DD6042"/>
    <w:rsid w:val="00DD75CB"/>
    <w:rsid w:val="00E01DF2"/>
    <w:rsid w:val="00E14772"/>
    <w:rsid w:val="00E2202B"/>
    <w:rsid w:val="00E25E81"/>
    <w:rsid w:val="00E305CA"/>
    <w:rsid w:val="00E531FD"/>
    <w:rsid w:val="00EA245B"/>
    <w:rsid w:val="00EA4FE2"/>
    <w:rsid w:val="00EB7EF8"/>
    <w:rsid w:val="00EC2061"/>
    <w:rsid w:val="00EE4C25"/>
    <w:rsid w:val="00F24C45"/>
    <w:rsid w:val="00F618A9"/>
    <w:rsid w:val="00F90779"/>
    <w:rsid w:val="00FD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F0674"/>
  <w15:chartTrackingRefBased/>
  <w15:docId w15:val="{FDAF225D-9BA0-4DE4-859E-05A2E2281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D2E"/>
  </w:style>
  <w:style w:type="paragraph" w:styleId="Ttulo2">
    <w:name w:val="heading 2"/>
    <w:basedOn w:val="Normal"/>
    <w:link w:val="Ttulo2Char"/>
    <w:uiPriority w:val="9"/>
    <w:qFormat/>
    <w:rsid w:val="006171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1D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1DF2"/>
  </w:style>
  <w:style w:type="paragraph" w:styleId="Rodap">
    <w:name w:val="footer"/>
    <w:basedOn w:val="Normal"/>
    <w:link w:val="RodapChar"/>
    <w:uiPriority w:val="99"/>
    <w:unhideWhenUsed/>
    <w:rsid w:val="00E01D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1DF2"/>
  </w:style>
  <w:style w:type="paragraph" w:styleId="PargrafodaLista">
    <w:name w:val="List Paragraph"/>
    <w:basedOn w:val="Normal"/>
    <w:uiPriority w:val="34"/>
    <w:qFormat/>
    <w:rsid w:val="00E25E81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61711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17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171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2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6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5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5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51876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63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5922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83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14538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8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609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8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9523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16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ana\OneDrive\&#193;rea%20de%20Trabalho\ONEDRIVE\RIANA-DESKTOP-NDN03H3\ADVOCACIA\ASSOCIA&#199;&#195;O%20DOS%20ENGENHEIROS%20E%20ARQUITETOS\ADMINISTRATIVO\CONSULTAS\ELEI&#199;&#213;ES%202024\EDITAL%20CONVOCA&#199;&#195;O%20AGO%20-%20APROVA&#199;&#195;O%20CONTAS_ELEI&#199;&#195;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B08E9-D2A4-48B7-B4A9-CCA27D149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EDITAL CONVOCAÇÃO AGO - APROVAÇÃO CONTAS_ELEIÇÃO</Template>
  <TotalTime>299</TotalTime>
  <Pages>4</Pages>
  <Words>430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Riana</dc:creator>
  <cp:keywords/>
  <dc:description/>
  <cp:lastModifiedBy>Erick Souza Yamaoca</cp:lastModifiedBy>
  <cp:revision>113</cp:revision>
  <dcterms:created xsi:type="dcterms:W3CDTF">2024-02-13T16:53:00Z</dcterms:created>
  <dcterms:modified xsi:type="dcterms:W3CDTF">2024-03-14T19:29:00Z</dcterms:modified>
</cp:coreProperties>
</file>