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917EB3" w14:textId="670E1E6A" w:rsidR="00D45CE8" w:rsidRPr="00375620" w:rsidRDefault="00D45CE8" w:rsidP="0037562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75620">
        <w:rPr>
          <w:rFonts w:ascii="Times New Roman" w:hAnsi="Times New Roman" w:cs="Times New Roman"/>
          <w:b/>
          <w:bCs/>
          <w:sz w:val="24"/>
          <w:szCs w:val="24"/>
          <w:u w:val="single"/>
        </w:rPr>
        <w:t>ASSOCIAÇÃO DOS ENGENHEIROS E ARQUITETOS DE SOROCABA</w:t>
      </w:r>
    </w:p>
    <w:p w14:paraId="0801EFBD" w14:textId="6BDBAAED" w:rsidR="00422B71" w:rsidRDefault="00E2202B" w:rsidP="0037562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5620">
        <w:rPr>
          <w:rFonts w:ascii="Times New Roman" w:hAnsi="Times New Roman" w:cs="Times New Roman"/>
          <w:b/>
          <w:bCs/>
          <w:sz w:val="24"/>
          <w:szCs w:val="24"/>
        </w:rPr>
        <w:t xml:space="preserve">FORMULÁRIO DE </w:t>
      </w:r>
      <w:r w:rsidR="00B80143">
        <w:rPr>
          <w:rFonts w:ascii="Times New Roman" w:hAnsi="Times New Roman" w:cs="Times New Roman"/>
          <w:b/>
          <w:bCs/>
          <w:sz w:val="24"/>
          <w:szCs w:val="24"/>
        </w:rPr>
        <w:t>REGISTRO</w:t>
      </w:r>
      <w:r w:rsidR="00D370C7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r w:rsidRPr="00375620">
        <w:rPr>
          <w:rFonts w:ascii="Times New Roman" w:hAnsi="Times New Roman" w:cs="Times New Roman"/>
          <w:b/>
          <w:bCs/>
          <w:sz w:val="24"/>
          <w:szCs w:val="24"/>
        </w:rPr>
        <w:t>CANDIDATURA</w:t>
      </w:r>
      <w:r w:rsidR="002F00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64920">
        <w:rPr>
          <w:rFonts w:ascii="Times New Roman" w:hAnsi="Times New Roman" w:cs="Times New Roman"/>
          <w:b/>
          <w:bCs/>
          <w:sz w:val="24"/>
          <w:szCs w:val="24"/>
        </w:rPr>
        <w:t xml:space="preserve">PARA </w:t>
      </w:r>
      <w:r w:rsidR="002F0052">
        <w:rPr>
          <w:rFonts w:ascii="Times New Roman" w:hAnsi="Times New Roman" w:cs="Times New Roman"/>
          <w:b/>
          <w:bCs/>
          <w:sz w:val="24"/>
          <w:szCs w:val="24"/>
        </w:rPr>
        <w:t>CONSEL</w:t>
      </w:r>
      <w:r w:rsidR="00664920">
        <w:rPr>
          <w:rFonts w:ascii="Times New Roman" w:hAnsi="Times New Roman" w:cs="Times New Roman"/>
          <w:b/>
          <w:bCs/>
          <w:sz w:val="24"/>
          <w:szCs w:val="24"/>
        </w:rPr>
        <w:t>HO</w:t>
      </w:r>
    </w:p>
    <w:p w14:paraId="3D428108" w14:textId="4D56CB33" w:rsidR="00D3269C" w:rsidRPr="00375620" w:rsidRDefault="00E2202B" w:rsidP="0037562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5620">
        <w:rPr>
          <w:rFonts w:ascii="Times New Roman" w:hAnsi="Times New Roman" w:cs="Times New Roman"/>
          <w:b/>
          <w:bCs/>
          <w:sz w:val="24"/>
          <w:szCs w:val="24"/>
        </w:rPr>
        <w:t>ELEIÇÃO BIÊNIO 2024/2026</w:t>
      </w:r>
      <w:r w:rsidR="00D45CE8" w:rsidRPr="0037562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756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84C015D" w14:textId="77777777" w:rsidR="00D3269C" w:rsidRDefault="00D3269C" w:rsidP="00375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274360A" w14:textId="61776CC3" w:rsidR="001A04E4" w:rsidRPr="00375620" w:rsidRDefault="009409F0" w:rsidP="00375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75620">
        <w:rPr>
          <w:rFonts w:ascii="Times New Roman" w:hAnsi="Times New Roman" w:cs="Times New Roman"/>
          <w:sz w:val="24"/>
          <w:szCs w:val="24"/>
        </w:rPr>
        <w:t xml:space="preserve">À </w:t>
      </w:r>
      <w:r w:rsidR="00B51603" w:rsidRPr="00375620">
        <w:rPr>
          <w:rFonts w:ascii="Times New Roman" w:hAnsi="Times New Roman" w:cs="Times New Roman"/>
          <w:sz w:val="24"/>
          <w:szCs w:val="24"/>
        </w:rPr>
        <w:t xml:space="preserve">Comissão Eleitoral, </w:t>
      </w:r>
    </w:p>
    <w:p w14:paraId="0E2555E4" w14:textId="77777777" w:rsidR="008F3EAA" w:rsidRPr="00375620" w:rsidRDefault="008F3EAA" w:rsidP="00375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2CA5249" w14:textId="26478B0D" w:rsidR="00513BD8" w:rsidRPr="00375620" w:rsidRDefault="00F618A9" w:rsidP="00105792">
      <w:pPr>
        <w:spacing w:after="0" w:line="240" w:lineRule="auto"/>
        <w:ind w:firstLine="1417"/>
        <w:jc w:val="both"/>
        <w:rPr>
          <w:rFonts w:ascii="Times New Roman" w:hAnsi="Times New Roman" w:cs="Times New Roman"/>
          <w:sz w:val="24"/>
          <w:szCs w:val="24"/>
        </w:rPr>
      </w:pPr>
      <w:r w:rsidRPr="00375620">
        <w:rPr>
          <w:rFonts w:ascii="Times New Roman" w:hAnsi="Times New Roman" w:cs="Times New Roman"/>
          <w:sz w:val="24"/>
          <w:szCs w:val="24"/>
        </w:rPr>
        <w:t xml:space="preserve">_____________________________________, inscrito no RG sob o nº_______________ expedido por____________________ e inscrito no CPF/MF sob o nº________________, residente e domiciliado na Rua/Alameda/Avenida___________, nº___, Bairro_________, CEP:_____________, Cidade/Estado, e endereço eletrônico ___________________, celular _____________________, associado há mais de 01 (um) ano e em dia com as obrigações sociais e financeiras, vem requerer o </w:t>
      </w:r>
      <w:r w:rsidRPr="00375620">
        <w:rPr>
          <w:rFonts w:ascii="Times New Roman" w:hAnsi="Times New Roman" w:cs="Times New Roman"/>
          <w:b/>
          <w:bCs/>
          <w:sz w:val="24"/>
          <w:szCs w:val="24"/>
        </w:rPr>
        <w:t xml:space="preserve">REGISTRO DA </w:t>
      </w:r>
      <w:r w:rsidR="008F3EAA">
        <w:rPr>
          <w:rFonts w:ascii="Times New Roman" w:hAnsi="Times New Roman" w:cs="Times New Roman"/>
          <w:b/>
          <w:bCs/>
          <w:sz w:val="24"/>
          <w:szCs w:val="24"/>
        </w:rPr>
        <w:t xml:space="preserve">DE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CANDIDATURA </w:t>
      </w:r>
      <w:r w:rsidRPr="00375620">
        <w:rPr>
          <w:rFonts w:ascii="Times New Roman" w:hAnsi="Times New Roman" w:cs="Times New Roman"/>
          <w:sz w:val="24"/>
          <w:szCs w:val="24"/>
        </w:rPr>
        <w:t xml:space="preserve">para concorrer a </w:t>
      </w:r>
      <w:r w:rsidRPr="00375620">
        <w:rPr>
          <w:rFonts w:ascii="Times New Roman" w:hAnsi="Times New Roman" w:cs="Times New Roman"/>
          <w:b/>
          <w:sz w:val="24"/>
          <w:szCs w:val="24"/>
        </w:rPr>
        <w:t>Eleição de 29 de abril de 2024</w:t>
      </w:r>
      <w:r w:rsidRPr="00375620">
        <w:rPr>
          <w:rFonts w:ascii="Times New Roman" w:hAnsi="Times New Roman" w:cs="Times New Roman"/>
          <w:sz w:val="24"/>
          <w:szCs w:val="24"/>
        </w:rPr>
        <w:t xml:space="preserve">, nos termos do Estatuto Social e do Edital de Convocação, </w:t>
      </w:r>
      <w:r w:rsidR="00282147" w:rsidRPr="00375620">
        <w:rPr>
          <w:rFonts w:ascii="Times New Roman" w:hAnsi="Times New Roman" w:cs="Times New Roman"/>
          <w:sz w:val="24"/>
          <w:szCs w:val="24"/>
        </w:rPr>
        <w:t>como membro do</w:t>
      </w:r>
      <w:r w:rsidR="007C2CCB" w:rsidRPr="00375620">
        <w:rPr>
          <w:rFonts w:ascii="Times New Roman" w:hAnsi="Times New Roman" w:cs="Times New Roman"/>
          <w:sz w:val="24"/>
          <w:szCs w:val="24"/>
        </w:rPr>
        <w:t>:</w:t>
      </w:r>
    </w:p>
    <w:p w14:paraId="7416383C" w14:textId="77777777" w:rsidR="007C2CCB" w:rsidRPr="00375620" w:rsidRDefault="007C2CCB" w:rsidP="0037562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A34B393" w14:textId="4ED4A77D" w:rsidR="007C2CCB" w:rsidRPr="00375620" w:rsidRDefault="007C2CCB" w:rsidP="0037562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75620">
        <w:rPr>
          <w:rFonts w:ascii="Times New Roman" w:hAnsi="Times New Roman" w:cs="Times New Roman"/>
          <w:sz w:val="24"/>
          <w:szCs w:val="24"/>
        </w:rPr>
        <w:t>(</w:t>
      </w:r>
      <w:r w:rsidR="008F3EAA">
        <w:rPr>
          <w:rFonts w:ascii="Times New Roman" w:hAnsi="Times New Roman" w:cs="Times New Roman"/>
          <w:sz w:val="24"/>
          <w:szCs w:val="24"/>
        </w:rPr>
        <w:t xml:space="preserve"> </w:t>
      </w:r>
      <w:r w:rsidRPr="003756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375620">
        <w:rPr>
          <w:rFonts w:ascii="Times New Roman" w:hAnsi="Times New Roman" w:cs="Times New Roman"/>
          <w:sz w:val="24"/>
          <w:szCs w:val="24"/>
        </w:rPr>
        <w:t xml:space="preserve">  ) Conselho de Administração;</w:t>
      </w:r>
    </w:p>
    <w:p w14:paraId="2B746290" w14:textId="4F2A3D8D" w:rsidR="007C2CCB" w:rsidRPr="00375620" w:rsidRDefault="007C2CCB" w:rsidP="0037562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75620">
        <w:rPr>
          <w:rFonts w:ascii="Times New Roman" w:hAnsi="Times New Roman" w:cs="Times New Roman"/>
          <w:sz w:val="24"/>
          <w:szCs w:val="24"/>
        </w:rPr>
        <w:t xml:space="preserve">( </w:t>
      </w:r>
      <w:r w:rsidR="008F3EAA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375620">
        <w:rPr>
          <w:rFonts w:ascii="Times New Roman" w:hAnsi="Times New Roman" w:cs="Times New Roman"/>
          <w:sz w:val="24"/>
          <w:szCs w:val="24"/>
        </w:rPr>
        <w:t xml:space="preserve">  ) Conselho Fiscal.</w:t>
      </w:r>
    </w:p>
    <w:p w14:paraId="55AC2D1C" w14:textId="77777777" w:rsidR="007C2CCB" w:rsidRPr="00375620" w:rsidRDefault="007C2CCB" w:rsidP="003756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4A2FD26" w14:textId="3A772A12" w:rsidR="008F3EAA" w:rsidRPr="00375620" w:rsidRDefault="008F3EAA" w:rsidP="008F3E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620">
        <w:rPr>
          <w:rFonts w:ascii="Times New Roman" w:hAnsi="Times New Roman" w:cs="Times New Roman"/>
          <w:sz w:val="24"/>
          <w:szCs w:val="24"/>
        </w:rPr>
        <w:t>Documentos que deverão ser apresentados neste ato</w:t>
      </w:r>
      <w:r w:rsidR="0072356A">
        <w:rPr>
          <w:rFonts w:ascii="Times New Roman" w:hAnsi="Times New Roman" w:cs="Times New Roman"/>
          <w:sz w:val="24"/>
          <w:szCs w:val="24"/>
        </w:rPr>
        <w:t xml:space="preserve"> (originais ou cópias autenticadas)</w:t>
      </w:r>
      <w:r w:rsidRPr="00375620">
        <w:rPr>
          <w:rFonts w:ascii="Times New Roman" w:hAnsi="Times New Roman" w:cs="Times New Roman"/>
          <w:sz w:val="24"/>
          <w:szCs w:val="24"/>
        </w:rPr>
        <w:t xml:space="preserve">:  </w:t>
      </w:r>
    </w:p>
    <w:p w14:paraId="0BD67745" w14:textId="77777777" w:rsidR="008F3EAA" w:rsidRPr="00FB42E1" w:rsidRDefault="008F3EAA" w:rsidP="00BD725F">
      <w:pPr>
        <w:pStyle w:val="PargrafodaLista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FB42E1">
        <w:rPr>
          <w:rFonts w:ascii="Times New Roman" w:hAnsi="Times New Roman" w:cs="Times New Roman"/>
          <w:i/>
          <w:iCs/>
          <w:sz w:val="20"/>
          <w:szCs w:val="20"/>
        </w:rPr>
        <w:t>Carteira de Identidade;</w:t>
      </w:r>
    </w:p>
    <w:p w14:paraId="231FEA16" w14:textId="77777777" w:rsidR="008F3EAA" w:rsidRPr="00FB42E1" w:rsidRDefault="008F3EAA" w:rsidP="00BD725F">
      <w:pPr>
        <w:pStyle w:val="PargrafodaLista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FB42E1">
        <w:rPr>
          <w:rFonts w:ascii="Times New Roman" w:hAnsi="Times New Roman" w:cs="Times New Roman"/>
          <w:i/>
          <w:iCs/>
          <w:sz w:val="20"/>
          <w:szCs w:val="20"/>
        </w:rPr>
        <w:t>Certidão de Regularidade do CPF;</w:t>
      </w:r>
    </w:p>
    <w:p w14:paraId="688CC9DB" w14:textId="68308E04" w:rsidR="00541E24" w:rsidRDefault="00541E24" w:rsidP="00BD725F">
      <w:pPr>
        <w:pStyle w:val="PargrafodaLista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FB42E1">
        <w:rPr>
          <w:rFonts w:ascii="Times New Roman" w:hAnsi="Times New Roman" w:cs="Times New Roman"/>
          <w:i/>
          <w:iCs/>
          <w:sz w:val="20"/>
          <w:szCs w:val="20"/>
        </w:rPr>
        <w:t>Comprovante de endereço</w:t>
      </w:r>
      <w:r w:rsidR="00C7202C" w:rsidRPr="00FB42E1">
        <w:rPr>
          <w:rFonts w:ascii="Times New Roman" w:hAnsi="Times New Roman" w:cs="Times New Roman"/>
          <w:i/>
          <w:iCs/>
          <w:sz w:val="20"/>
          <w:szCs w:val="20"/>
        </w:rPr>
        <w:t xml:space="preserve"> atualizado</w:t>
      </w:r>
      <w:r w:rsidR="00B3200D" w:rsidRPr="00FB42E1">
        <w:rPr>
          <w:rFonts w:ascii="Times New Roman" w:hAnsi="Times New Roman" w:cs="Times New Roman"/>
          <w:i/>
          <w:iCs/>
          <w:sz w:val="20"/>
          <w:szCs w:val="20"/>
        </w:rPr>
        <w:t xml:space="preserve"> (máximo 90 dias)</w:t>
      </w:r>
      <w:r w:rsidRPr="00FB42E1">
        <w:rPr>
          <w:rFonts w:ascii="Times New Roman" w:hAnsi="Times New Roman" w:cs="Times New Roman"/>
          <w:i/>
          <w:iCs/>
          <w:sz w:val="20"/>
          <w:szCs w:val="20"/>
        </w:rPr>
        <w:t>.</w:t>
      </w:r>
    </w:p>
    <w:p w14:paraId="629562EB" w14:textId="77777777" w:rsidR="00862334" w:rsidRDefault="00862334" w:rsidP="0086233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5560C706" w14:textId="77777777" w:rsidR="00862334" w:rsidRPr="00862334" w:rsidRDefault="00862334" w:rsidP="00862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2334">
        <w:rPr>
          <w:rFonts w:ascii="Times New Roman" w:hAnsi="Times New Roman" w:cs="Times New Roman"/>
          <w:sz w:val="24"/>
          <w:szCs w:val="24"/>
        </w:rPr>
        <w:t>Indica-se para recebimento de qualquer comunicação referente à eleição biênio 2024/2026 o endereço de e-mail: ____________________________, presumindo-se recebida qualquer mensagem encaminhada ao referido endereço eletrônico.</w:t>
      </w:r>
    </w:p>
    <w:p w14:paraId="63DDF730" w14:textId="77777777" w:rsidR="00862334" w:rsidRPr="00862334" w:rsidRDefault="00862334" w:rsidP="0086233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DC8CD7A" w14:textId="77777777" w:rsidR="00541E24" w:rsidRPr="00FB42E1" w:rsidRDefault="00541E24" w:rsidP="00375620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FD6A8B9" w14:textId="0BEB7D47" w:rsidR="00444488" w:rsidRPr="00375620" w:rsidRDefault="00444488" w:rsidP="0037562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75620">
        <w:rPr>
          <w:rFonts w:ascii="Times New Roman" w:hAnsi="Times New Roman" w:cs="Times New Roman"/>
          <w:sz w:val="24"/>
          <w:szCs w:val="24"/>
        </w:rPr>
        <w:t xml:space="preserve">Sorocaba, </w:t>
      </w:r>
      <w:proofErr w:type="spellStart"/>
      <w:r w:rsidRPr="00375620">
        <w:rPr>
          <w:rFonts w:ascii="Times New Roman" w:hAnsi="Times New Roman" w:cs="Times New Roman"/>
          <w:sz w:val="24"/>
          <w:szCs w:val="24"/>
        </w:rPr>
        <w:t>xx</w:t>
      </w:r>
      <w:proofErr w:type="spellEnd"/>
      <w:r w:rsidRPr="0037562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75620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Pr="00375620">
        <w:rPr>
          <w:rFonts w:ascii="Times New Roman" w:hAnsi="Times New Roman" w:cs="Times New Roman"/>
          <w:sz w:val="24"/>
          <w:szCs w:val="24"/>
        </w:rPr>
        <w:t xml:space="preserve"> de 2024.</w:t>
      </w:r>
    </w:p>
    <w:p w14:paraId="368430D4" w14:textId="77777777" w:rsidR="00541E24" w:rsidRPr="00375620" w:rsidRDefault="00541E24" w:rsidP="003756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7B93C9" w14:textId="0651CA94" w:rsidR="00444488" w:rsidRPr="00375620" w:rsidRDefault="00444488" w:rsidP="003756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620">
        <w:rPr>
          <w:rFonts w:ascii="Times New Roman" w:hAnsi="Times New Roman" w:cs="Times New Roman"/>
          <w:sz w:val="24"/>
          <w:szCs w:val="24"/>
        </w:rPr>
        <w:t>________________</w:t>
      </w:r>
      <w:r w:rsidR="005F448B">
        <w:rPr>
          <w:rFonts w:ascii="Times New Roman" w:hAnsi="Times New Roman" w:cs="Times New Roman"/>
          <w:sz w:val="24"/>
          <w:szCs w:val="24"/>
        </w:rPr>
        <w:t>_____________</w:t>
      </w:r>
      <w:r w:rsidRPr="00375620">
        <w:rPr>
          <w:rFonts w:ascii="Times New Roman" w:hAnsi="Times New Roman" w:cs="Times New Roman"/>
          <w:sz w:val="24"/>
          <w:szCs w:val="24"/>
        </w:rPr>
        <w:t>________</w:t>
      </w:r>
      <w:r w:rsidR="00BD725F">
        <w:rPr>
          <w:rFonts w:ascii="Times New Roman" w:hAnsi="Times New Roman" w:cs="Times New Roman"/>
          <w:sz w:val="24"/>
          <w:szCs w:val="24"/>
        </w:rPr>
        <w:t>_____</w:t>
      </w:r>
      <w:r w:rsidRPr="00375620">
        <w:rPr>
          <w:rFonts w:ascii="Times New Roman" w:hAnsi="Times New Roman" w:cs="Times New Roman"/>
          <w:sz w:val="24"/>
          <w:szCs w:val="24"/>
        </w:rPr>
        <w:t>_________</w:t>
      </w:r>
    </w:p>
    <w:p w14:paraId="2A3EC37C" w14:textId="090EE126" w:rsidR="00444488" w:rsidRPr="00375620" w:rsidRDefault="00D959C5" w:rsidP="003756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620">
        <w:rPr>
          <w:rFonts w:ascii="Times New Roman" w:hAnsi="Times New Roman" w:cs="Times New Roman"/>
          <w:sz w:val="24"/>
          <w:szCs w:val="24"/>
        </w:rPr>
        <w:t>N</w:t>
      </w:r>
      <w:r w:rsidR="005F448B">
        <w:rPr>
          <w:rFonts w:ascii="Times New Roman" w:hAnsi="Times New Roman" w:cs="Times New Roman"/>
          <w:sz w:val="24"/>
          <w:szCs w:val="24"/>
        </w:rPr>
        <w:t>ome</w:t>
      </w:r>
      <w:r w:rsidRPr="00375620">
        <w:rPr>
          <w:rFonts w:ascii="Times New Roman" w:hAnsi="Times New Roman" w:cs="Times New Roman"/>
          <w:sz w:val="24"/>
          <w:szCs w:val="24"/>
        </w:rPr>
        <w:t>:</w:t>
      </w:r>
    </w:p>
    <w:p w14:paraId="6BABDA99" w14:textId="3A823A09" w:rsidR="00444488" w:rsidRDefault="00D959C5" w:rsidP="003756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620">
        <w:rPr>
          <w:rFonts w:ascii="Times New Roman" w:hAnsi="Times New Roman" w:cs="Times New Roman"/>
          <w:sz w:val="24"/>
          <w:szCs w:val="24"/>
        </w:rPr>
        <w:t>CPF:</w:t>
      </w:r>
    </w:p>
    <w:sectPr w:rsidR="00444488" w:rsidSect="00E85A18">
      <w:headerReference w:type="default" r:id="rId8"/>
      <w:footerReference w:type="default" r:id="rId9"/>
      <w:pgSz w:w="11906" w:h="16838"/>
      <w:pgMar w:top="1985" w:right="1701" w:bottom="184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CE8244" w14:textId="77777777" w:rsidR="00E85A18" w:rsidRDefault="00E85A18" w:rsidP="00E01DF2">
      <w:pPr>
        <w:spacing w:after="0" w:line="240" w:lineRule="auto"/>
      </w:pPr>
      <w:r>
        <w:separator/>
      </w:r>
    </w:p>
  </w:endnote>
  <w:endnote w:type="continuationSeparator" w:id="0">
    <w:p w14:paraId="7B9C8DE5" w14:textId="77777777" w:rsidR="00E85A18" w:rsidRDefault="00E85A18" w:rsidP="00E01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9871A7" w14:textId="77777777" w:rsidR="00E01DF2" w:rsidRDefault="00EE4C25">
    <w:pPr>
      <w:pStyle w:val="Rodap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8CA116C" wp14:editId="2B0B3A6C">
          <wp:simplePos x="0" y="0"/>
          <wp:positionH relativeFrom="page">
            <wp:align>left</wp:align>
          </wp:positionH>
          <wp:positionV relativeFrom="paragraph">
            <wp:posOffset>-479425</wp:posOffset>
          </wp:positionV>
          <wp:extent cx="7559675" cy="1079500"/>
          <wp:effectExtent l="0" t="0" r="3175" b="635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7ADB29" w14:textId="77777777" w:rsidR="00E85A18" w:rsidRDefault="00E85A18" w:rsidP="00E01DF2">
      <w:pPr>
        <w:spacing w:after="0" w:line="240" w:lineRule="auto"/>
      </w:pPr>
      <w:r>
        <w:separator/>
      </w:r>
    </w:p>
  </w:footnote>
  <w:footnote w:type="continuationSeparator" w:id="0">
    <w:p w14:paraId="5B3ECA1C" w14:textId="77777777" w:rsidR="00E85A18" w:rsidRDefault="00E85A18" w:rsidP="00E01D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F454A" w14:textId="77777777" w:rsidR="00E01DF2" w:rsidRDefault="00E01DF2" w:rsidP="00E01DF2">
    <w:pPr>
      <w:pStyle w:val="Cabealho"/>
      <w:tabs>
        <w:tab w:val="clear" w:pos="4252"/>
        <w:tab w:val="clear" w:pos="8504"/>
        <w:tab w:val="left" w:pos="6915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6149698C" wp14:editId="5862FE7E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60000" cy="1079129"/>
          <wp:effectExtent l="0" t="0" r="3175" b="6985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9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22849"/>
    <w:multiLevelType w:val="hybridMultilevel"/>
    <w:tmpl w:val="4D8A38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C77F6"/>
    <w:multiLevelType w:val="hybridMultilevel"/>
    <w:tmpl w:val="4D8A38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95B9F"/>
    <w:multiLevelType w:val="hybridMultilevel"/>
    <w:tmpl w:val="192C1A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16997"/>
    <w:multiLevelType w:val="hybridMultilevel"/>
    <w:tmpl w:val="30103EF8"/>
    <w:lvl w:ilvl="0" w:tplc="FFFFFFFF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995C4E"/>
    <w:multiLevelType w:val="hybridMultilevel"/>
    <w:tmpl w:val="4D8A38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D66F3"/>
    <w:multiLevelType w:val="hybridMultilevel"/>
    <w:tmpl w:val="4D8A387C"/>
    <w:lvl w:ilvl="0" w:tplc="F912DD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EE6B06"/>
    <w:multiLevelType w:val="hybridMultilevel"/>
    <w:tmpl w:val="9934FC72"/>
    <w:lvl w:ilvl="0" w:tplc="F912DD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CE25D8"/>
    <w:multiLevelType w:val="hybridMultilevel"/>
    <w:tmpl w:val="4F8AD7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502D77"/>
    <w:multiLevelType w:val="hybridMultilevel"/>
    <w:tmpl w:val="30103EF8"/>
    <w:lvl w:ilvl="0" w:tplc="321A8AA8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4B31A3"/>
    <w:multiLevelType w:val="hybridMultilevel"/>
    <w:tmpl w:val="EAFC6DE6"/>
    <w:lvl w:ilvl="0" w:tplc="0498B958">
      <w:start w:val="1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1DA62FE"/>
    <w:multiLevelType w:val="hybridMultilevel"/>
    <w:tmpl w:val="CF8CE812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F3522A"/>
    <w:multiLevelType w:val="hybridMultilevel"/>
    <w:tmpl w:val="4D8A38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51061D"/>
    <w:multiLevelType w:val="multilevel"/>
    <w:tmpl w:val="5FB07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42B0FA2"/>
    <w:multiLevelType w:val="hybridMultilevel"/>
    <w:tmpl w:val="4D8A38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005955">
    <w:abstractNumId w:val="7"/>
  </w:num>
  <w:num w:numId="2" w16cid:durableId="1351027222">
    <w:abstractNumId w:val="12"/>
  </w:num>
  <w:num w:numId="3" w16cid:durableId="23752726">
    <w:abstractNumId w:val="8"/>
  </w:num>
  <w:num w:numId="4" w16cid:durableId="409929124">
    <w:abstractNumId w:val="3"/>
  </w:num>
  <w:num w:numId="5" w16cid:durableId="1498158174">
    <w:abstractNumId w:val="6"/>
  </w:num>
  <w:num w:numId="6" w16cid:durableId="1041399021">
    <w:abstractNumId w:val="2"/>
  </w:num>
  <w:num w:numId="7" w16cid:durableId="1065569752">
    <w:abstractNumId w:val="5"/>
  </w:num>
  <w:num w:numId="8" w16cid:durableId="917640425">
    <w:abstractNumId w:val="0"/>
  </w:num>
  <w:num w:numId="9" w16cid:durableId="1589968967">
    <w:abstractNumId w:val="13"/>
  </w:num>
  <w:num w:numId="10" w16cid:durableId="1405638704">
    <w:abstractNumId w:val="11"/>
  </w:num>
  <w:num w:numId="11" w16cid:durableId="1935899381">
    <w:abstractNumId w:val="4"/>
  </w:num>
  <w:num w:numId="12" w16cid:durableId="1829637898">
    <w:abstractNumId w:val="1"/>
  </w:num>
  <w:num w:numId="13" w16cid:durableId="1948274929">
    <w:abstractNumId w:val="9"/>
  </w:num>
  <w:num w:numId="14" w16cid:durableId="13962729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E81"/>
    <w:rsid w:val="00035486"/>
    <w:rsid w:val="000A1332"/>
    <w:rsid w:val="000A648D"/>
    <w:rsid w:val="000B1384"/>
    <w:rsid w:val="00105792"/>
    <w:rsid w:val="0016120B"/>
    <w:rsid w:val="001A028D"/>
    <w:rsid w:val="001A04E4"/>
    <w:rsid w:val="001A13FA"/>
    <w:rsid w:val="001A5362"/>
    <w:rsid w:val="00227E64"/>
    <w:rsid w:val="00235F29"/>
    <w:rsid w:val="00257582"/>
    <w:rsid w:val="00267F99"/>
    <w:rsid w:val="00275F6A"/>
    <w:rsid w:val="00282147"/>
    <w:rsid w:val="00283EAC"/>
    <w:rsid w:val="002F0052"/>
    <w:rsid w:val="00320C77"/>
    <w:rsid w:val="00323C24"/>
    <w:rsid w:val="00340D5E"/>
    <w:rsid w:val="00362B0E"/>
    <w:rsid w:val="00375620"/>
    <w:rsid w:val="00375EED"/>
    <w:rsid w:val="003B0AFD"/>
    <w:rsid w:val="003F4AAE"/>
    <w:rsid w:val="00422B71"/>
    <w:rsid w:val="00444488"/>
    <w:rsid w:val="00466C0E"/>
    <w:rsid w:val="004B7C29"/>
    <w:rsid w:val="005009FD"/>
    <w:rsid w:val="00506D2E"/>
    <w:rsid w:val="00513BD8"/>
    <w:rsid w:val="00541E24"/>
    <w:rsid w:val="00573EEC"/>
    <w:rsid w:val="00586B1E"/>
    <w:rsid w:val="005E27C5"/>
    <w:rsid w:val="005F448B"/>
    <w:rsid w:val="00617110"/>
    <w:rsid w:val="00653ACE"/>
    <w:rsid w:val="0066198F"/>
    <w:rsid w:val="00664920"/>
    <w:rsid w:val="006974E9"/>
    <w:rsid w:val="006A1CF5"/>
    <w:rsid w:val="006F03C6"/>
    <w:rsid w:val="006F504D"/>
    <w:rsid w:val="007136F0"/>
    <w:rsid w:val="00720017"/>
    <w:rsid w:val="0072356A"/>
    <w:rsid w:val="007344AD"/>
    <w:rsid w:val="007C2CCB"/>
    <w:rsid w:val="008003F3"/>
    <w:rsid w:val="00862334"/>
    <w:rsid w:val="008733CD"/>
    <w:rsid w:val="008F3EAA"/>
    <w:rsid w:val="00931A4A"/>
    <w:rsid w:val="009409F0"/>
    <w:rsid w:val="009A135D"/>
    <w:rsid w:val="009B39FA"/>
    <w:rsid w:val="009C1E15"/>
    <w:rsid w:val="00A659FE"/>
    <w:rsid w:val="00B3200D"/>
    <w:rsid w:val="00B50B19"/>
    <w:rsid w:val="00B51603"/>
    <w:rsid w:val="00B62BE3"/>
    <w:rsid w:val="00B70FCF"/>
    <w:rsid w:val="00B80143"/>
    <w:rsid w:val="00B93663"/>
    <w:rsid w:val="00BC0044"/>
    <w:rsid w:val="00BD725F"/>
    <w:rsid w:val="00C7202C"/>
    <w:rsid w:val="00CC25C9"/>
    <w:rsid w:val="00D2253F"/>
    <w:rsid w:val="00D2667F"/>
    <w:rsid w:val="00D3269C"/>
    <w:rsid w:val="00D370C7"/>
    <w:rsid w:val="00D45CE8"/>
    <w:rsid w:val="00D53C22"/>
    <w:rsid w:val="00D54845"/>
    <w:rsid w:val="00D8322A"/>
    <w:rsid w:val="00D959C5"/>
    <w:rsid w:val="00DB642F"/>
    <w:rsid w:val="00DD00A7"/>
    <w:rsid w:val="00DD2F2B"/>
    <w:rsid w:val="00DD6042"/>
    <w:rsid w:val="00DD75CB"/>
    <w:rsid w:val="00E01DF2"/>
    <w:rsid w:val="00E14772"/>
    <w:rsid w:val="00E2202B"/>
    <w:rsid w:val="00E25E81"/>
    <w:rsid w:val="00E305CA"/>
    <w:rsid w:val="00E531FD"/>
    <w:rsid w:val="00E77579"/>
    <w:rsid w:val="00E85A18"/>
    <w:rsid w:val="00EA245B"/>
    <w:rsid w:val="00EA4FE2"/>
    <w:rsid w:val="00EE4C25"/>
    <w:rsid w:val="00F24C45"/>
    <w:rsid w:val="00F618A9"/>
    <w:rsid w:val="00F90779"/>
    <w:rsid w:val="00FB42E1"/>
    <w:rsid w:val="00FE4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AF0674"/>
  <w15:chartTrackingRefBased/>
  <w15:docId w15:val="{FDAF225D-9BA0-4DE4-859E-05A2E2281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D2E"/>
  </w:style>
  <w:style w:type="paragraph" w:styleId="Ttulo2">
    <w:name w:val="heading 2"/>
    <w:basedOn w:val="Normal"/>
    <w:link w:val="Ttulo2Char"/>
    <w:uiPriority w:val="9"/>
    <w:qFormat/>
    <w:rsid w:val="006171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1D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1DF2"/>
  </w:style>
  <w:style w:type="paragraph" w:styleId="Rodap">
    <w:name w:val="footer"/>
    <w:basedOn w:val="Normal"/>
    <w:link w:val="RodapChar"/>
    <w:uiPriority w:val="99"/>
    <w:unhideWhenUsed/>
    <w:rsid w:val="00E01D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1DF2"/>
  </w:style>
  <w:style w:type="paragraph" w:styleId="PargrafodaLista">
    <w:name w:val="List Paragraph"/>
    <w:basedOn w:val="Normal"/>
    <w:uiPriority w:val="34"/>
    <w:qFormat/>
    <w:rsid w:val="00E25E81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617110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617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171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2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16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7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15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5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518766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63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5922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4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83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145389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68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46098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1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58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6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595235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16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7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ana\OneDrive\&#193;rea%20de%20Trabalho\ONEDRIVE\RIANA-DESKTOP-NDN03H3\ADVOCACIA\ASSOCIA&#199;&#195;O%20DOS%20ENGENHEIROS%20E%20ARQUITETOS\ADMINISTRATIVO\CONSULTAS\ELEI&#199;&#213;ES%202024\EDITAL%20CONVOCA&#199;&#195;O%20AGO%20-%20APROVA&#199;&#195;O%20CONTAS_ELEI&#199;&#195;O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B08E9-D2A4-48B7-B4A9-CCA27D149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EDITAL CONVOCAÇÃO AGO - APROVAÇÃO CONTAS_ELEIÇÃO</Template>
  <TotalTime>1044</TotalTime>
  <Pages>1</Pages>
  <Words>208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Riana</dc:creator>
  <cp:keywords/>
  <dc:description/>
  <cp:lastModifiedBy>Erick Souza Yamaoca</cp:lastModifiedBy>
  <cp:revision>107</cp:revision>
  <dcterms:created xsi:type="dcterms:W3CDTF">2024-02-13T16:53:00Z</dcterms:created>
  <dcterms:modified xsi:type="dcterms:W3CDTF">2024-03-14T19:29:00Z</dcterms:modified>
</cp:coreProperties>
</file>