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7AD90" w14:textId="27EAF68C" w:rsidR="00323C24" w:rsidRPr="00375620" w:rsidRDefault="00323C24" w:rsidP="00323C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  <w:u w:val="single"/>
        </w:rPr>
        <w:t>ASSOCIAÇÃO DOS ENGENHEIROS E ARQUITETOS DE SOROCABA</w:t>
      </w:r>
    </w:p>
    <w:p w14:paraId="0D6A2DAE" w14:textId="61CFB324" w:rsidR="00323C24" w:rsidRDefault="00323C24" w:rsidP="00323C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</w:rPr>
        <w:t xml:space="preserve">ELEIÇÃO BIÊNIO 2024/2026. </w:t>
      </w:r>
    </w:p>
    <w:p w14:paraId="678BAB8C" w14:textId="77777777" w:rsidR="00E305CA" w:rsidRDefault="00E305CA" w:rsidP="00323C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27AA2A8" w14:textId="3A8BFE7C" w:rsidR="0066198F" w:rsidRPr="00980B17" w:rsidRDefault="0066198F" w:rsidP="00323C2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0B17">
        <w:rPr>
          <w:rFonts w:ascii="Times New Roman" w:hAnsi="Times New Roman" w:cs="Times New Roman"/>
          <w:b/>
          <w:bCs/>
          <w:sz w:val="24"/>
          <w:szCs w:val="24"/>
        </w:rPr>
        <w:t xml:space="preserve">DECLARAÇÃO </w:t>
      </w:r>
      <w:r w:rsidR="00B23EBC" w:rsidRPr="00980B17">
        <w:rPr>
          <w:rFonts w:ascii="Times New Roman" w:hAnsi="Times New Roman" w:cs="Times New Roman"/>
          <w:b/>
          <w:bCs/>
          <w:sz w:val="24"/>
          <w:szCs w:val="24"/>
        </w:rPr>
        <w:t>DE NÃO INELEGIBILIDADE (ART. 45</w:t>
      </w:r>
      <w:r w:rsidR="00791C72" w:rsidRPr="00980B17">
        <w:rPr>
          <w:rFonts w:ascii="Times New Roman" w:hAnsi="Times New Roman" w:cs="Times New Roman"/>
          <w:b/>
          <w:bCs/>
          <w:sz w:val="24"/>
          <w:szCs w:val="24"/>
        </w:rPr>
        <w:t>, INC. IV, “E”)</w:t>
      </w:r>
    </w:p>
    <w:p w14:paraId="3D6720D0" w14:textId="77777777" w:rsidR="00323C24" w:rsidRDefault="00323C24" w:rsidP="00323C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6292AC" w14:textId="77777777" w:rsidR="00323C24" w:rsidRPr="00375620" w:rsidRDefault="00323C24" w:rsidP="00323C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A1926C" w14:textId="77777777" w:rsidR="00323C24" w:rsidRPr="00375620" w:rsidRDefault="00323C24" w:rsidP="00323C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À Comissão Eleitoral, </w:t>
      </w:r>
    </w:p>
    <w:p w14:paraId="297B0D15" w14:textId="77777777" w:rsidR="00323C24" w:rsidRDefault="00323C24" w:rsidP="00323C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B19BEB" w14:textId="77777777" w:rsidR="00323C24" w:rsidRPr="00375620" w:rsidRDefault="00323C24" w:rsidP="00323C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94F8943" w14:textId="4C5747B5" w:rsidR="003F4AAE" w:rsidRPr="00375620" w:rsidRDefault="00486C5C" w:rsidP="00EA59CD">
      <w:pPr>
        <w:spacing w:after="0" w:line="360" w:lineRule="auto"/>
        <w:ind w:firstLine="1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323C24" w:rsidRPr="00375620">
        <w:rPr>
          <w:rFonts w:ascii="Times New Roman" w:hAnsi="Times New Roman" w:cs="Times New Roman"/>
          <w:sz w:val="24"/>
          <w:szCs w:val="24"/>
        </w:rPr>
        <w:t>, candidat</w:t>
      </w:r>
      <w:r w:rsidR="004B55DD">
        <w:rPr>
          <w:rFonts w:ascii="Times New Roman" w:hAnsi="Times New Roman" w:cs="Times New Roman"/>
          <w:sz w:val="24"/>
          <w:szCs w:val="24"/>
        </w:rPr>
        <w:t xml:space="preserve">o(a) </w:t>
      </w:r>
      <w:r w:rsidR="00323C24" w:rsidRPr="003756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_________________</w:t>
      </w:r>
      <w:r w:rsidR="009E51BC">
        <w:rPr>
          <w:rFonts w:ascii="Times New Roman" w:hAnsi="Times New Roman" w:cs="Times New Roman"/>
          <w:sz w:val="24"/>
          <w:szCs w:val="24"/>
        </w:rPr>
        <w:t>_______</w:t>
      </w:r>
      <w:r w:rsidR="00323C24" w:rsidRPr="00375620">
        <w:rPr>
          <w:rFonts w:ascii="Times New Roman" w:hAnsi="Times New Roman" w:cs="Times New Roman"/>
          <w:sz w:val="24"/>
          <w:szCs w:val="24"/>
        </w:rPr>
        <w:t>, inscrito</w:t>
      </w:r>
      <w:r w:rsidR="004B55DD">
        <w:rPr>
          <w:rFonts w:ascii="Times New Roman" w:hAnsi="Times New Roman" w:cs="Times New Roman"/>
          <w:sz w:val="24"/>
          <w:szCs w:val="24"/>
        </w:rPr>
        <w:t>(a)</w:t>
      </w:r>
      <w:r w:rsidR="00323C24" w:rsidRPr="00375620">
        <w:rPr>
          <w:rFonts w:ascii="Times New Roman" w:hAnsi="Times New Roman" w:cs="Times New Roman"/>
          <w:sz w:val="24"/>
          <w:szCs w:val="24"/>
        </w:rPr>
        <w:t xml:space="preserve"> no CPF/MF sob o nº ______</w:t>
      </w:r>
      <w:r w:rsidR="004B55DD">
        <w:rPr>
          <w:rFonts w:ascii="Times New Roman" w:hAnsi="Times New Roman" w:cs="Times New Roman"/>
          <w:sz w:val="24"/>
          <w:szCs w:val="24"/>
        </w:rPr>
        <w:t>_____</w:t>
      </w:r>
      <w:r w:rsidR="00323C24" w:rsidRPr="00375620">
        <w:rPr>
          <w:rFonts w:ascii="Times New Roman" w:hAnsi="Times New Roman" w:cs="Times New Roman"/>
          <w:sz w:val="24"/>
          <w:szCs w:val="24"/>
        </w:rPr>
        <w:t>________,</w:t>
      </w:r>
      <w:r w:rsidR="006F504D">
        <w:rPr>
          <w:rFonts w:ascii="Times New Roman" w:hAnsi="Times New Roman" w:cs="Times New Roman"/>
          <w:sz w:val="24"/>
          <w:szCs w:val="24"/>
        </w:rPr>
        <w:t xml:space="preserve"> </w:t>
      </w:r>
      <w:r w:rsidR="006F504D" w:rsidRPr="00980B17">
        <w:rPr>
          <w:rFonts w:ascii="Times New Roman" w:hAnsi="Times New Roman" w:cs="Times New Roman"/>
          <w:b/>
          <w:bCs/>
          <w:sz w:val="24"/>
          <w:szCs w:val="24"/>
          <w:u w:val="single"/>
        </w:rPr>
        <w:t>DECLARO</w:t>
      </w:r>
      <w:r w:rsidR="006F504D">
        <w:rPr>
          <w:rFonts w:ascii="Times New Roman" w:hAnsi="Times New Roman" w:cs="Times New Roman"/>
          <w:sz w:val="24"/>
          <w:szCs w:val="24"/>
        </w:rPr>
        <w:t xml:space="preserve"> </w:t>
      </w:r>
      <w:r w:rsidR="003F4AAE">
        <w:rPr>
          <w:rFonts w:ascii="Times New Roman" w:hAnsi="Times New Roman" w:cs="Times New Roman"/>
          <w:sz w:val="24"/>
          <w:szCs w:val="24"/>
        </w:rPr>
        <w:t xml:space="preserve">sob as penas da Lei e </w:t>
      </w:r>
      <w:r w:rsidR="00506D2E">
        <w:rPr>
          <w:rFonts w:ascii="Times New Roman" w:hAnsi="Times New Roman" w:cs="Times New Roman"/>
          <w:sz w:val="24"/>
          <w:szCs w:val="24"/>
        </w:rPr>
        <w:t xml:space="preserve">do </w:t>
      </w:r>
      <w:r w:rsidR="004B55DD">
        <w:rPr>
          <w:rFonts w:ascii="Times New Roman" w:hAnsi="Times New Roman" w:cs="Times New Roman"/>
          <w:sz w:val="24"/>
          <w:szCs w:val="24"/>
        </w:rPr>
        <w:t>E</w:t>
      </w:r>
      <w:r w:rsidR="003F4AAE">
        <w:rPr>
          <w:rFonts w:ascii="Times New Roman" w:hAnsi="Times New Roman" w:cs="Times New Roman"/>
          <w:sz w:val="24"/>
          <w:szCs w:val="24"/>
        </w:rPr>
        <w:t xml:space="preserve">statuto </w:t>
      </w:r>
      <w:r w:rsidR="004B55DD">
        <w:rPr>
          <w:rFonts w:ascii="Times New Roman" w:hAnsi="Times New Roman" w:cs="Times New Roman"/>
          <w:sz w:val="24"/>
          <w:szCs w:val="24"/>
        </w:rPr>
        <w:t>S</w:t>
      </w:r>
      <w:r w:rsidR="003F4AAE">
        <w:rPr>
          <w:rFonts w:ascii="Times New Roman" w:hAnsi="Times New Roman" w:cs="Times New Roman"/>
          <w:sz w:val="24"/>
          <w:szCs w:val="24"/>
        </w:rPr>
        <w:t>ocial da A</w:t>
      </w:r>
      <w:r w:rsidR="00336F69">
        <w:rPr>
          <w:rFonts w:ascii="Times New Roman" w:hAnsi="Times New Roman" w:cs="Times New Roman"/>
          <w:sz w:val="24"/>
          <w:szCs w:val="24"/>
        </w:rPr>
        <w:t>ssociação dos Engenheiros e Arquitetos de Sorocaba</w:t>
      </w:r>
      <w:r w:rsidR="00373B57">
        <w:rPr>
          <w:rFonts w:ascii="Times New Roman" w:hAnsi="Times New Roman" w:cs="Times New Roman"/>
          <w:sz w:val="24"/>
          <w:szCs w:val="24"/>
        </w:rPr>
        <w:t xml:space="preserve"> - AEAS</w:t>
      </w:r>
      <w:r w:rsidR="00336F69">
        <w:rPr>
          <w:rFonts w:ascii="Times New Roman" w:hAnsi="Times New Roman" w:cs="Times New Roman"/>
          <w:sz w:val="24"/>
          <w:szCs w:val="24"/>
        </w:rPr>
        <w:t xml:space="preserve">, </w:t>
      </w:r>
      <w:r w:rsidR="003F4AAE">
        <w:rPr>
          <w:rFonts w:ascii="Times New Roman" w:hAnsi="Times New Roman" w:cs="Times New Roman"/>
          <w:sz w:val="24"/>
          <w:szCs w:val="24"/>
        </w:rPr>
        <w:t xml:space="preserve">que sou </w:t>
      </w:r>
      <w:r w:rsidR="00323C24" w:rsidRPr="00375620">
        <w:rPr>
          <w:rFonts w:ascii="Times New Roman" w:hAnsi="Times New Roman" w:cs="Times New Roman"/>
          <w:sz w:val="24"/>
          <w:szCs w:val="24"/>
        </w:rPr>
        <w:t xml:space="preserve">associado há mais de 01 (um) ano e </w:t>
      </w:r>
      <w:r w:rsidR="003F4AAE">
        <w:rPr>
          <w:rFonts w:ascii="Times New Roman" w:hAnsi="Times New Roman" w:cs="Times New Roman"/>
          <w:sz w:val="24"/>
          <w:szCs w:val="24"/>
        </w:rPr>
        <w:t xml:space="preserve">estou </w:t>
      </w:r>
      <w:r w:rsidR="00323C24" w:rsidRPr="00375620">
        <w:rPr>
          <w:rFonts w:ascii="Times New Roman" w:hAnsi="Times New Roman" w:cs="Times New Roman"/>
          <w:sz w:val="24"/>
          <w:szCs w:val="24"/>
        </w:rPr>
        <w:t>em dia com as obrigações sociais e financeiras</w:t>
      </w:r>
      <w:r w:rsidR="006A1CF5">
        <w:rPr>
          <w:rFonts w:ascii="Times New Roman" w:hAnsi="Times New Roman" w:cs="Times New Roman"/>
          <w:sz w:val="24"/>
          <w:szCs w:val="24"/>
        </w:rPr>
        <w:t xml:space="preserve"> (art. 45, inc. </w:t>
      </w:r>
      <w:r w:rsidR="00D2253F">
        <w:rPr>
          <w:rFonts w:ascii="Times New Roman" w:hAnsi="Times New Roman" w:cs="Times New Roman"/>
          <w:sz w:val="24"/>
          <w:szCs w:val="24"/>
        </w:rPr>
        <w:t>II)</w:t>
      </w:r>
      <w:r w:rsidR="00506D2E">
        <w:rPr>
          <w:rFonts w:ascii="Times New Roman" w:hAnsi="Times New Roman" w:cs="Times New Roman"/>
          <w:sz w:val="24"/>
          <w:szCs w:val="24"/>
        </w:rPr>
        <w:t xml:space="preserve">, bem como </w:t>
      </w:r>
      <w:r w:rsidR="00506D2E" w:rsidRPr="00506D2E">
        <w:rPr>
          <w:rFonts w:ascii="Times New Roman" w:hAnsi="Times New Roman" w:cs="Times New Roman"/>
          <w:b/>
          <w:bCs/>
          <w:sz w:val="24"/>
          <w:szCs w:val="24"/>
          <w:u w:val="single"/>
        </w:rPr>
        <w:t>NÃO</w:t>
      </w:r>
      <w:r w:rsidR="00506D2E">
        <w:rPr>
          <w:rFonts w:ascii="Times New Roman" w:hAnsi="Times New Roman" w:cs="Times New Roman"/>
          <w:sz w:val="24"/>
          <w:szCs w:val="24"/>
        </w:rPr>
        <w:t xml:space="preserve"> tenho vínculo empregatício direto ou indireto com a AEAS</w:t>
      </w:r>
      <w:r w:rsidR="00D2253F">
        <w:rPr>
          <w:rFonts w:ascii="Times New Roman" w:hAnsi="Times New Roman" w:cs="Times New Roman"/>
          <w:sz w:val="24"/>
          <w:szCs w:val="24"/>
        </w:rPr>
        <w:t xml:space="preserve"> (art. 45, inc. </w:t>
      </w:r>
      <w:r w:rsidR="00D8322A">
        <w:rPr>
          <w:rFonts w:ascii="Times New Roman" w:hAnsi="Times New Roman" w:cs="Times New Roman"/>
          <w:sz w:val="24"/>
          <w:szCs w:val="24"/>
        </w:rPr>
        <w:t>VI</w:t>
      </w:r>
      <w:r w:rsidR="00D2253F">
        <w:rPr>
          <w:rFonts w:ascii="Times New Roman" w:hAnsi="Times New Roman" w:cs="Times New Roman"/>
          <w:sz w:val="24"/>
          <w:szCs w:val="24"/>
        </w:rPr>
        <w:t>)</w:t>
      </w:r>
      <w:r w:rsidR="00506D2E">
        <w:rPr>
          <w:rFonts w:ascii="Times New Roman" w:hAnsi="Times New Roman" w:cs="Times New Roman"/>
          <w:sz w:val="24"/>
          <w:szCs w:val="24"/>
        </w:rPr>
        <w:t>.</w:t>
      </w:r>
    </w:p>
    <w:p w14:paraId="4E24D52E" w14:textId="77777777" w:rsidR="00323C24" w:rsidRPr="00375620" w:rsidRDefault="00323C24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32EE8" w14:textId="3B40DEA8" w:rsidR="00323C24" w:rsidRPr="00375620" w:rsidRDefault="00323C24" w:rsidP="00323C2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Sorocaba, </w:t>
      </w:r>
      <w:r w:rsidR="000177A7">
        <w:rPr>
          <w:rFonts w:ascii="Times New Roman" w:hAnsi="Times New Roman" w:cs="Times New Roman"/>
          <w:sz w:val="24"/>
          <w:szCs w:val="24"/>
        </w:rPr>
        <w:t xml:space="preserve">___ </w:t>
      </w:r>
      <w:r w:rsidRPr="00375620">
        <w:rPr>
          <w:rFonts w:ascii="Times New Roman" w:hAnsi="Times New Roman" w:cs="Times New Roman"/>
          <w:sz w:val="24"/>
          <w:szCs w:val="24"/>
        </w:rPr>
        <w:t xml:space="preserve">de </w:t>
      </w:r>
      <w:r w:rsidR="000177A7">
        <w:rPr>
          <w:rFonts w:ascii="Times New Roman" w:hAnsi="Times New Roman" w:cs="Times New Roman"/>
          <w:sz w:val="24"/>
          <w:szCs w:val="24"/>
        </w:rPr>
        <w:t>______________</w:t>
      </w:r>
      <w:r w:rsidR="00BB34DA">
        <w:rPr>
          <w:rFonts w:ascii="Times New Roman" w:hAnsi="Times New Roman" w:cs="Times New Roman"/>
          <w:sz w:val="24"/>
          <w:szCs w:val="24"/>
        </w:rPr>
        <w:t>____</w:t>
      </w:r>
      <w:r w:rsidRPr="00375620">
        <w:rPr>
          <w:rFonts w:ascii="Times New Roman" w:hAnsi="Times New Roman" w:cs="Times New Roman"/>
          <w:sz w:val="24"/>
          <w:szCs w:val="24"/>
        </w:rPr>
        <w:t xml:space="preserve"> de 2024.</w:t>
      </w:r>
    </w:p>
    <w:p w14:paraId="58FB7B62" w14:textId="77777777" w:rsidR="00323C24" w:rsidRDefault="00323C24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94EB62" w14:textId="77777777" w:rsidR="00791C72" w:rsidRPr="00375620" w:rsidRDefault="00791C72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91ACA" w14:textId="5C38F9ED" w:rsidR="00323C24" w:rsidRPr="00375620" w:rsidRDefault="00323C24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_______________________________</w:t>
      </w:r>
      <w:r w:rsidR="00486C5C">
        <w:rPr>
          <w:rFonts w:ascii="Times New Roman" w:hAnsi="Times New Roman" w:cs="Times New Roman"/>
          <w:sz w:val="24"/>
          <w:szCs w:val="24"/>
        </w:rPr>
        <w:t>_____________________</w:t>
      </w:r>
      <w:r w:rsidRPr="00375620">
        <w:rPr>
          <w:rFonts w:ascii="Times New Roman" w:hAnsi="Times New Roman" w:cs="Times New Roman"/>
          <w:sz w:val="24"/>
          <w:szCs w:val="24"/>
        </w:rPr>
        <w:t>__</w:t>
      </w:r>
    </w:p>
    <w:p w14:paraId="64D5AC58" w14:textId="4D000545" w:rsidR="00323C24" w:rsidRPr="00375620" w:rsidRDefault="00323C24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N</w:t>
      </w:r>
      <w:r w:rsidR="00BB34DA">
        <w:rPr>
          <w:rFonts w:ascii="Times New Roman" w:hAnsi="Times New Roman" w:cs="Times New Roman"/>
          <w:sz w:val="24"/>
          <w:szCs w:val="24"/>
        </w:rPr>
        <w:t>ome</w:t>
      </w:r>
      <w:r w:rsidRPr="00375620">
        <w:rPr>
          <w:rFonts w:ascii="Times New Roman" w:hAnsi="Times New Roman" w:cs="Times New Roman"/>
          <w:sz w:val="24"/>
          <w:szCs w:val="24"/>
        </w:rPr>
        <w:t>:</w:t>
      </w:r>
    </w:p>
    <w:p w14:paraId="74419A8F" w14:textId="77777777" w:rsidR="00323C24" w:rsidRPr="00375620" w:rsidRDefault="00323C24" w:rsidP="00323C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CPF:</w:t>
      </w:r>
    </w:p>
    <w:sectPr w:rsidR="00323C24" w:rsidRPr="00375620" w:rsidSect="00ED580A">
      <w:headerReference w:type="default" r:id="rId8"/>
      <w:footerReference w:type="default" r:id="rId9"/>
      <w:pgSz w:w="11906" w:h="16838"/>
      <w:pgMar w:top="1985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7CEA4F" w14:textId="77777777" w:rsidR="00ED580A" w:rsidRDefault="00ED580A" w:rsidP="00E01DF2">
      <w:pPr>
        <w:spacing w:after="0" w:line="240" w:lineRule="auto"/>
      </w:pPr>
      <w:r>
        <w:separator/>
      </w:r>
    </w:p>
  </w:endnote>
  <w:endnote w:type="continuationSeparator" w:id="0">
    <w:p w14:paraId="542BE883" w14:textId="77777777" w:rsidR="00ED580A" w:rsidRDefault="00ED580A" w:rsidP="00E01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871A7" w14:textId="77777777" w:rsidR="00E01DF2" w:rsidRDefault="00EE4C2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CA116C" wp14:editId="2B0B3A6C">
          <wp:simplePos x="0" y="0"/>
          <wp:positionH relativeFrom="page">
            <wp:align>left</wp:align>
          </wp:positionH>
          <wp:positionV relativeFrom="paragraph">
            <wp:posOffset>-479425</wp:posOffset>
          </wp:positionV>
          <wp:extent cx="7559675" cy="1079500"/>
          <wp:effectExtent l="0" t="0" r="3175" b="635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8E848" w14:textId="77777777" w:rsidR="00ED580A" w:rsidRDefault="00ED580A" w:rsidP="00E01DF2">
      <w:pPr>
        <w:spacing w:after="0" w:line="240" w:lineRule="auto"/>
      </w:pPr>
      <w:r>
        <w:separator/>
      </w:r>
    </w:p>
  </w:footnote>
  <w:footnote w:type="continuationSeparator" w:id="0">
    <w:p w14:paraId="0426AAAD" w14:textId="77777777" w:rsidR="00ED580A" w:rsidRDefault="00ED580A" w:rsidP="00E01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F454A" w14:textId="77777777" w:rsidR="00E01DF2" w:rsidRDefault="00E01DF2" w:rsidP="00E01DF2">
    <w:pPr>
      <w:pStyle w:val="Cabealho"/>
      <w:tabs>
        <w:tab w:val="clear" w:pos="4252"/>
        <w:tab w:val="clear" w:pos="8504"/>
        <w:tab w:val="left" w:pos="691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149698C" wp14:editId="5862FE7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079129"/>
          <wp:effectExtent l="0" t="0" r="3175" b="698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849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C77F6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95B9F"/>
    <w:multiLevelType w:val="hybridMultilevel"/>
    <w:tmpl w:val="192C1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16997"/>
    <w:multiLevelType w:val="hybridMultilevel"/>
    <w:tmpl w:val="30103EF8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95C4E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D66F3"/>
    <w:multiLevelType w:val="hybridMultilevel"/>
    <w:tmpl w:val="4D8A387C"/>
    <w:lvl w:ilvl="0" w:tplc="F912D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E6B06"/>
    <w:multiLevelType w:val="hybridMultilevel"/>
    <w:tmpl w:val="9934FC72"/>
    <w:lvl w:ilvl="0" w:tplc="F912D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E25D8"/>
    <w:multiLevelType w:val="hybridMultilevel"/>
    <w:tmpl w:val="4F8AD7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02D77"/>
    <w:multiLevelType w:val="hybridMultilevel"/>
    <w:tmpl w:val="30103EF8"/>
    <w:lvl w:ilvl="0" w:tplc="321A8AA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B31A3"/>
    <w:multiLevelType w:val="hybridMultilevel"/>
    <w:tmpl w:val="EAFC6DE6"/>
    <w:lvl w:ilvl="0" w:tplc="0498B958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DA62FE"/>
    <w:multiLevelType w:val="hybridMultilevel"/>
    <w:tmpl w:val="CF8CE812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3522A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51061D"/>
    <w:multiLevelType w:val="multilevel"/>
    <w:tmpl w:val="5FB07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2B0FA2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005955">
    <w:abstractNumId w:val="7"/>
  </w:num>
  <w:num w:numId="2" w16cid:durableId="1351027222">
    <w:abstractNumId w:val="12"/>
  </w:num>
  <w:num w:numId="3" w16cid:durableId="23752726">
    <w:abstractNumId w:val="8"/>
  </w:num>
  <w:num w:numId="4" w16cid:durableId="409929124">
    <w:abstractNumId w:val="3"/>
  </w:num>
  <w:num w:numId="5" w16cid:durableId="1498158174">
    <w:abstractNumId w:val="6"/>
  </w:num>
  <w:num w:numId="6" w16cid:durableId="1041399021">
    <w:abstractNumId w:val="2"/>
  </w:num>
  <w:num w:numId="7" w16cid:durableId="1065569752">
    <w:abstractNumId w:val="5"/>
  </w:num>
  <w:num w:numId="8" w16cid:durableId="917640425">
    <w:abstractNumId w:val="0"/>
  </w:num>
  <w:num w:numId="9" w16cid:durableId="1589968967">
    <w:abstractNumId w:val="13"/>
  </w:num>
  <w:num w:numId="10" w16cid:durableId="1405638704">
    <w:abstractNumId w:val="11"/>
  </w:num>
  <w:num w:numId="11" w16cid:durableId="1935899381">
    <w:abstractNumId w:val="4"/>
  </w:num>
  <w:num w:numId="12" w16cid:durableId="1829637898">
    <w:abstractNumId w:val="1"/>
  </w:num>
  <w:num w:numId="13" w16cid:durableId="1948274929">
    <w:abstractNumId w:val="9"/>
  </w:num>
  <w:num w:numId="14" w16cid:durableId="13962729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81"/>
    <w:rsid w:val="000177A7"/>
    <w:rsid w:val="00035486"/>
    <w:rsid w:val="000A1332"/>
    <w:rsid w:val="000A648D"/>
    <w:rsid w:val="000B1384"/>
    <w:rsid w:val="0016120B"/>
    <w:rsid w:val="00172B68"/>
    <w:rsid w:val="001A028D"/>
    <w:rsid w:val="001A04E4"/>
    <w:rsid w:val="001A13FA"/>
    <w:rsid w:val="001A5362"/>
    <w:rsid w:val="00227E64"/>
    <w:rsid w:val="00235F29"/>
    <w:rsid w:val="00257582"/>
    <w:rsid w:val="00267F99"/>
    <w:rsid w:val="00270405"/>
    <w:rsid w:val="00282147"/>
    <w:rsid w:val="00283EAC"/>
    <w:rsid w:val="002A31D8"/>
    <w:rsid w:val="002E0F3F"/>
    <w:rsid w:val="00320C77"/>
    <w:rsid w:val="00323C24"/>
    <w:rsid w:val="00336F69"/>
    <w:rsid w:val="00362B0E"/>
    <w:rsid w:val="00366C6E"/>
    <w:rsid w:val="00373B57"/>
    <w:rsid w:val="003752E3"/>
    <w:rsid w:val="00375620"/>
    <w:rsid w:val="00375EED"/>
    <w:rsid w:val="003B0AFD"/>
    <w:rsid w:val="003F4AAE"/>
    <w:rsid w:val="00444488"/>
    <w:rsid w:val="00466C0E"/>
    <w:rsid w:val="00486C5C"/>
    <w:rsid w:val="004B55DD"/>
    <w:rsid w:val="004B7C29"/>
    <w:rsid w:val="005009FD"/>
    <w:rsid w:val="00506D2E"/>
    <w:rsid w:val="00513BD8"/>
    <w:rsid w:val="00541E24"/>
    <w:rsid w:val="00573EEC"/>
    <w:rsid w:val="00586B1E"/>
    <w:rsid w:val="005E27C5"/>
    <w:rsid w:val="00617110"/>
    <w:rsid w:val="00653ACE"/>
    <w:rsid w:val="0066198F"/>
    <w:rsid w:val="006974E9"/>
    <w:rsid w:val="006A1CF5"/>
    <w:rsid w:val="006F03C6"/>
    <w:rsid w:val="006F504D"/>
    <w:rsid w:val="00720017"/>
    <w:rsid w:val="00791C72"/>
    <w:rsid w:val="007C2CCB"/>
    <w:rsid w:val="008733CD"/>
    <w:rsid w:val="008F3EAA"/>
    <w:rsid w:val="008F7A88"/>
    <w:rsid w:val="009409F0"/>
    <w:rsid w:val="00980B17"/>
    <w:rsid w:val="009A135D"/>
    <w:rsid w:val="009B39FA"/>
    <w:rsid w:val="009C1E15"/>
    <w:rsid w:val="009E51BC"/>
    <w:rsid w:val="00A659FE"/>
    <w:rsid w:val="00B23EBC"/>
    <w:rsid w:val="00B50B19"/>
    <w:rsid w:val="00B51603"/>
    <w:rsid w:val="00B62BE3"/>
    <w:rsid w:val="00B70FCF"/>
    <w:rsid w:val="00B93663"/>
    <w:rsid w:val="00BB34DA"/>
    <w:rsid w:val="00BC0044"/>
    <w:rsid w:val="00BD7484"/>
    <w:rsid w:val="00CC25C9"/>
    <w:rsid w:val="00D2253F"/>
    <w:rsid w:val="00D2667F"/>
    <w:rsid w:val="00D3269C"/>
    <w:rsid w:val="00D37E04"/>
    <w:rsid w:val="00D45CE8"/>
    <w:rsid w:val="00D53C22"/>
    <w:rsid w:val="00D54845"/>
    <w:rsid w:val="00D8322A"/>
    <w:rsid w:val="00D959C5"/>
    <w:rsid w:val="00DB642F"/>
    <w:rsid w:val="00DD00A7"/>
    <w:rsid w:val="00DD2F2B"/>
    <w:rsid w:val="00DD6042"/>
    <w:rsid w:val="00DD75CB"/>
    <w:rsid w:val="00E01DF2"/>
    <w:rsid w:val="00E14772"/>
    <w:rsid w:val="00E2202B"/>
    <w:rsid w:val="00E25E81"/>
    <w:rsid w:val="00E305CA"/>
    <w:rsid w:val="00E531FD"/>
    <w:rsid w:val="00EA245B"/>
    <w:rsid w:val="00EA4FE2"/>
    <w:rsid w:val="00EA59CD"/>
    <w:rsid w:val="00ED580A"/>
    <w:rsid w:val="00EE4C25"/>
    <w:rsid w:val="00F24C45"/>
    <w:rsid w:val="00F618A9"/>
    <w:rsid w:val="00F90779"/>
    <w:rsid w:val="00FF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F0674"/>
  <w15:chartTrackingRefBased/>
  <w15:docId w15:val="{FDAF225D-9BA0-4DE4-859E-05A2E2281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D2E"/>
  </w:style>
  <w:style w:type="paragraph" w:styleId="Ttulo2">
    <w:name w:val="heading 2"/>
    <w:basedOn w:val="Normal"/>
    <w:link w:val="Ttulo2Char"/>
    <w:uiPriority w:val="9"/>
    <w:qFormat/>
    <w:rsid w:val="006171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DF2"/>
  </w:style>
  <w:style w:type="paragraph" w:styleId="Rodap">
    <w:name w:val="footer"/>
    <w:basedOn w:val="Normal"/>
    <w:link w:val="RodapChar"/>
    <w:uiPriority w:val="99"/>
    <w:unhideWhenUsed/>
    <w:rsid w:val="00E0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DF2"/>
  </w:style>
  <w:style w:type="paragraph" w:styleId="PargrafodaLista">
    <w:name w:val="List Paragraph"/>
    <w:basedOn w:val="Normal"/>
    <w:uiPriority w:val="34"/>
    <w:qFormat/>
    <w:rsid w:val="00E25E8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61711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17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17110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FF0B0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2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6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1876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63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922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4538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609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523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6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ana\OneDrive\&#193;rea%20de%20Trabalho\ONEDRIVE\RIANA-DESKTOP-NDN03H3\ADVOCACIA\ASSOCIA&#199;&#195;O%20DOS%20ENGENHEIROS%20E%20ARQUITETOS\ADMINISTRATIVO\CONSULTAS\ELEI&#199;&#213;ES%202024\EDITAL%20CONVOCA&#199;&#195;O%20AGO%20-%20APROVA&#199;&#195;O%20CONTAS_ELEI&#199;&#195;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B08E9-D2A4-48B7-B4A9-CCA27D149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EDITAL CONVOCAÇÃO AGO - APROVAÇÃO CONTAS_ELEIÇÃO</Template>
  <TotalTime>296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Riana</dc:creator>
  <cp:keywords/>
  <dc:description/>
  <cp:lastModifiedBy>Erick Souza Yamaoca</cp:lastModifiedBy>
  <cp:revision>111</cp:revision>
  <dcterms:created xsi:type="dcterms:W3CDTF">2024-02-13T16:53:00Z</dcterms:created>
  <dcterms:modified xsi:type="dcterms:W3CDTF">2024-03-13T22:21:00Z</dcterms:modified>
</cp:coreProperties>
</file>